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D56" w:rsidRDefault="00B5663C" w:rsidP="005D099E">
      <w:pPr>
        <w:spacing w:line="240" w:lineRule="auto"/>
        <w:jc w:val="center"/>
        <w:rPr>
          <w:rFonts w:ascii="Trebuchet MS" w:hAnsi="Trebuchet MS"/>
          <w:bCs/>
          <w:caps/>
          <w:color w:val="2EA8A0"/>
          <w:sz w:val="36"/>
          <w:szCs w:val="28"/>
        </w:rPr>
      </w:pPr>
      <w:bookmarkStart w:id="0" w:name="_GoBack"/>
      <w:bookmarkEnd w:id="0"/>
      <w:r>
        <w:rPr>
          <w:rFonts w:ascii="Trebuchet MS" w:hAnsi="Trebuchet MS"/>
          <w:bCs/>
          <w:caps/>
          <w:color w:val="2EA8A0"/>
          <w:sz w:val="36"/>
          <w:szCs w:val="28"/>
        </w:rPr>
        <w:br/>
      </w:r>
    </w:p>
    <w:p w:rsidR="005D099E" w:rsidRPr="007E4A67" w:rsidRDefault="00D121F9" w:rsidP="005D099E">
      <w:pPr>
        <w:spacing w:line="240" w:lineRule="auto"/>
        <w:jc w:val="center"/>
        <w:rPr>
          <w:rFonts w:ascii="Trebuchet MS" w:hAnsi="Trebuchet MS"/>
          <w:bCs/>
          <w:caps/>
          <w:color w:val="2EA8A0"/>
          <w:sz w:val="36"/>
          <w:szCs w:val="28"/>
        </w:rPr>
      </w:pPr>
      <w:r w:rsidRPr="007E4A67">
        <w:rPr>
          <w:rFonts w:ascii="Trebuchet MS" w:hAnsi="Trebuchet MS"/>
          <w:bCs/>
          <w:caps/>
          <w:color w:val="2EA8A0"/>
          <w:sz w:val="36"/>
          <w:szCs w:val="28"/>
        </w:rPr>
        <w:t>конференция</w:t>
      </w:r>
    </w:p>
    <w:p w:rsidR="005D099E" w:rsidRPr="007E4A67" w:rsidRDefault="00D121F9" w:rsidP="00055167">
      <w:pPr>
        <w:spacing w:line="240" w:lineRule="auto"/>
        <w:jc w:val="center"/>
        <w:rPr>
          <w:rFonts w:ascii="Trebuchet MS" w:hAnsi="Trebuchet MS"/>
          <w:bCs/>
          <w:color w:val="2EA8A0"/>
          <w:sz w:val="44"/>
          <w:szCs w:val="28"/>
        </w:rPr>
      </w:pPr>
      <w:r w:rsidRPr="007E4A67">
        <w:rPr>
          <w:rFonts w:ascii="Trebuchet MS" w:hAnsi="Trebuchet MS"/>
          <w:bCs/>
          <w:color w:val="2EA8A0"/>
          <w:sz w:val="44"/>
          <w:szCs w:val="28"/>
        </w:rPr>
        <w:t xml:space="preserve"> </w:t>
      </w:r>
      <w:r w:rsidR="00D041E8" w:rsidRPr="00D041E8">
        <w:rPr>
          <w:rFonts w:ascii="Trebuchet MS" w:hAnsi="Trebuchet MS"/>
          <w:bCs/>
          <w:color w:val="2EA8A0"/>
          <w:sz w:val="36"/>
          <w:szCs w:val="28"/>
        </w:rPr>
        <w:t>«Реформа КНД: первые итоги и новые вызовы»</w:t>
      </w:r>
    </w:p>
    <w:p w:rsidR="00A37FC0" w:rsidRDefault="00A37FC0" w:rsidP="00175D8D">
      <w:pPr>
        <w:spacing w:line="240" w:lineRule="auto"/>
        <w:jc w:val="center"/>
        <w:rPr>
          <w:rFonts w:ascii="Trebuchet MS" w:hAnsi="Trebuchet MS"/>
          <w:bCs/>
          <w:color w:val="2EA8A0"/>
          <w:sz w:val="36"/>
          <w:szCs w:val="28"/>
        </w:rPr>
      </w:pPr>
    </w:p>
    <w:p w:rsidR="005D099E" w:rsidRPr="00DF0988" w:rsidRDefault="009A4BDE" w:rsidP="00175D8D">
      <w:pPr>
        <w:spacing w:line="240" w:lineRule="auto"/>
        <w:jc w:val="center"/>
        <w:rPr>
          <w:rFonts w:ascii="Trebuchet MS" w:hAnsi="Trebuchet MS"/>
          <w:bCs/>
          <w:color w:val="2EA8A0"/>
          <w:sz w:val="36"/>
          <w:szCs w:val="28"/>
        </w:rPr>
      </w:pPr>
      <w:r>
        <w:rPr>
          <w:rFonts w:ascii="Trebuchet MS" w:hAnsi="Trebuchet MS"/>
          <w:bCs/>
          <w:color w:val="2EA8A0"/>
          <w:sz w:val="36"/>
          <w:szCs w:val="28"/>
        </w:rPr>
        <w:t>1</w:t>
      </w:r>
      <w:r w:rsidR="009426B2">
        <w:rPr>
          <w:rFonts w:ascii="Trebuchet MS" w:hAnsi="Trebuchet MS"/>
          <w:bCs/>
          <w:color w:val="2EA8A0"/>
          <w:sz w:val="36"/>
          <w:szCs w:val="28"/>
        </w:rPr>
        <w:t>3</w:t>
      </w:r>
      <w:r w:rsidR="00884C3F" w:rsidRPr="00DF0988">
        <w:rPr>
          <w:rFonts w:ascii="Trebuchet MS" w:hAnsi="Trebuchet MS"/>
          <w:bCs/>
          <w:color w:val="2EA8A0"/>
          <w:sz w:val="36"/>
          <w:szCs w:val="28"/>
        </w:rPr>
        <w:t>–</w:t>
      </w:r>
      <w:r>
        <w:rPr>
          <w:rFonts w:ascii="Trebuchet MS" w:hAnsi="Trebuchet MS"/>
          <w:bCs/>
          <w:color w:val="2EA8A0"/>
          <w:sz w:val="36"/>
          <w:szCs w:val="28"/>
        </w:rPr>
        <w:t>1</w:t>
      </w:r>
      <w:r w:rsidR="009426B2">
        <w:rPr>
          <w:rFonts w:ascii="Trebuchet MS" w:hAnsi="Trebuchet MS"/>
          <w:bCs/>
          <w:color w:val="2EA8A0"/>
          <w:sz w:val="36"/>
          <w:szCs w:val="28"/>
        </w:rPr>
        <w:t>4</w:t>
      </w:r>
      <w:r w:rsidR="00CA7975" w:rsidRPr="00DF0988">
        <w:rPr>
          <w:rFonts w:ascii="Trebuchet MS" w:hAnsi="Trebuchet MS"/>
          <w:bCs/>
          <w:color w:val="2EA8A0"/>
          <w:sz w:val="36"/>
          <w:szCs w:val="28"/>
        </w:rPr>
        <w:t xml:space="preserve"> </w:t>
      </w:r>
      <w:r w:rsidR="00F0260A">
        <w:rPr>
          <w:rFonts w:ascii="Trebuchet MS" w:hAnsi="Trebuchet MS"/>
          <w:bCs/>
          <w:color w:val="2EA8A0"/>
          <w:sz w:val="36"/>
          <w:szCs w:val="28"/>
        </w:rPr>
        <w:t>декабря</w:t>
      </w:r>
      <w:r w:rsidR="00B10311" w:rsidRPr="00DF0988">
        <w:rPr>
          <w:rFonts w:ascii="Trebuchet MS" w:hAnsi="Trebuchet MS"/>
          <w:bCs/>
          <w:color w:val="2EA8A0"/>
          <w:sz w:val="36"/>
          <w:szCs w:val="28"/>
        </w:rPr>
        <w:t xml:space="preserve"> 2017</w:t>
      </w:r>
      <w:r w:rsidR="005D099E" w:rsidRPr="00DF0988">
        <w:rPr>
          <w:rFonts w:ascii="Trebuchet MS" w:hAnsi="Trebuchet MS"/>
          <w:bCs/>
          <w:color w:val="2EA8A0"/>
          <w:sz w:val="36"/>
          <w:szCs w:val="28"/>
        </w:rPr>
        <w:t xml:space="preserve"> г.</w:t>
      </w:r>
    </w:p>
    <w:p w:rsidR="00A37FC0" w:rsidRDefault="00A37FC0" w:rsidP="002E1E7B">
      <w:pPr>
        <w:tabs>
          <w:tab w:val="left" w:pos="1701"/>
        </w:tabs>
        <w:spacing w:after="0" w:line="240" w:lineRule="auto"/>
        <w:jc w:val="center"/>
        <w:rPr>
          <w:rFonts w:ascii="Trebuchet MS" w:hAnsi="Trebuchet MS"/>
          <w:color w:val="2B2222"/>
          <w:sz w:val="28"/>
        </w:rPr>
      </w:pPr>
    </w:p>
    <w:p w:rsidR="008E3D5A" w:rsidRPr="00DF0988" w:rsidRDefault="00D57137" w:rsidP="002E1E7B">
      <w:pPr>
        <w:tabs>
          <w:tab w:val="left" w:pos="1701"/>
        </w:tabs>
        <w:spacing w:after="0" w:line="240" w:lineRule="auto"/>
        <w:jc w:val="center"/>
        <w:rPr>
          <w:rFonts w:ascii="Trebuchet MS" w:hAnsi="Trebuchet MS"/>
          <w:i/>
          <w:color w:val="2B2222"/>
          <w:sz w:val="28"/>
        </w:rPr>
      </w:pPr>
      <w:r w:rsidRPr="00DF0988">
        <w:rPr>
          <w:rFonts w:ascii="Trebuchet MS" w:hAnsi="Trebuchet MS"/>
          <w:color w:val="2B2222"/>
          <w:sz w:val="28"/>
        </w:rPr>
        <w:t xml:space="preserve">Место проведения: </w:t>
      </w:r>
      <w:r w:rsidR="008E3D5A" w:rsidRPr="00DF0988">
        <w:rPr>
          <w:rFonts w:ascii="Trebuchet MS" w:hAnsi="Trebuchet MS"/>
          <w:color w:val="2B2222"/>
          <w:sz w:val="28"/>
        </w:rPr>
        <w:t>Аналитический центр при Правительстве Российской Федерации</w:t>
      </w:r>
    </w:p>
    <w:p w:rsidR="005D099E" w:rsidRPr="00DF0988" w:rsidRDefault="00CA7975" w:rsidP="002E1E7B">
      <w:pPr>
        <w:tabs>
          <w:tab w:val="left" w:pos="1701"/>
        </w:tabs>
        <w:spacing w:after="0" w:line="240" w:lineRule="auto"/>
        <w:jc w:val="center"/>
        <w:rPr>
          <w:rFonts w:ascii="Trebuchet MS" w:hAnsi="Trebuchet MS"/>
          <w:color w:val="2B2222"/>
          <w:sz w:val="22"/>
        </w:rPr>
      </w:pPr>
      <w:r w:rsidRPr="00DF0988">
        <w:rPr>
          <w:rFonts w:ascii="Trebuchet MS" w:hAnsi="Trebuchet MS"/>
          <w:i/>
          <w:color w:val="2B2222"/>
          <w:sz w:val="28"/>
        </w:rPr>
        <w:t>(</w:t>
      </w:r>
      <w:r w:rsidR="00D57137" w:rsidRPr="00DF0988">
        <w:rPr>
          <w:rFonts w:ascii="Trebuchet MS" w:hAnsi="Trebuchet MS"/>
          <w:i/>
          <w:color w:val="2B2222"/>
          <w:sz w:val="28"/>
        </w:rPr>
        <w:t xml:space="preserve">Москва, </w:t>
      </w:r>
      <w:r w:rsidR="005D099E" w:rsidRPr="00DF0988">
        <w:rPr>
          <w:rFonts w:ascii="Trebuchet MS" w:hAnsi="Trebuchet MS"/>
          <w:i/>
          <w:color w:val="2B2222"/>
          <w:sz w:val="28"/>
        </w:rPr>
        <w:t>пр-т Академика Сахарова, 12</w:t>
      </w:r>
      <w:r w:rsidRPr="00DF0988">
        <w:rPr>
          <w:rFonts w:ascii="Trebuchet MS" w:hAnsi="Trebuchet MS"/>
          <w:i/>
          <w:color w:val="2B2222"/>
          <w:sz w:val="28"/>
        </w:rPr>
        <w:t>)</w:t>
      </w:r>
    </w:p>
    <w:p w:rsidR="000F440F" w:rsidRPr="00DF0988" w:rsidRDefault="000F440F" w:rsidP="00121E84">
      <w:pPr>
        <w:tabs>
          <w:tab w:val="left" w:pos="1701"/>
        </w:tabs>
        <w:spacing w:after="0" w:line="240" w:lineRule="auto"/>
        <w:rPr>
          <w:rFonts w:ascii="Trebuchet MS" w:hAnsi="Trebuchet MS"/>
          <w:color w:val="2B2222"/>
          <w:sz w:val="28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2082"/>
        <w:gridCol w:w="7631"/>
      </w:tblGrid>
      <w:tr w:rsidR="003012C8" w:rsidRPr="00491413" w:rsidTr="003F63C1">
        <w:trPr>
          <w:trHeight w:val="304"/>
        </w:trPr>
        <w:tc>
          <w:tcPr>
            <w:tcW w:w="2082" w:type="dxa"/>
            <w:shd w:val="clear" w:color="auto" w:fill="D9D9D9" w:themeFill="background1" w:themeFillShade="D9"/>
          </w:tcPr>
          <w:p w:rsidR="003012C8" w:rsidRPr="00491413" w:rsidRDefault="003012C8" w:rsidP="008976F1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rebuchet MS" w:hAnsi="Trebuchet MS"/>
                <w:b/>
                <w:sz w:val="32"/>
                <w:szCs w:val="26"/>
              </w:rPr>
            </w:pPr>
            <w:r w:rsidRPr="00491413">
              <w:rPr>
                <w:rFonts w:ascii="Trebuchet MS" w:hAnsi="Trebuchet MS"/>
                <w:b/>
                <w:sz w:val="32"/>
                <w:szCs w:val="26"/>
              </w:rPr>
              <w:t>День 1</w:t>
            </w:r>
          </w:p>
        </w:tc>
        <w:tc>
          <w:tcPr>
            <w:tcW w:w="7631" w:type="dxa"/>
            <w:shd w:val="clear" w:color="auto" w:fill="D9D9D9" w:themeFill="background1" w:themeFillShade="D9"/>
          </w:tcPr>
          <w:p w:rsidR="003012C8" w:rsidRPr="00491413" w:rsidRDefault="00F0260A" w:rsidP="00F0260A">
            <w:pPr>
              <w:spacing w:line="240" w:lineRule="auto"/>
              <w:jc w:val="center"/>
              <w:rPr>
                <w:rFonts w:ascii="Trebuchet MS" w:hAnsi="Trebuchet MS"/>
                <w:b/>
                <w:sz w:val="32"/>
                <w:szCs w:val="26"/>
              </w:rPr>
            </w:pPr>
            <w:r>
              <w:rPr>
                <w:rFonts w:ascii="Trebuchet MS" w:hAnsi="Trebuchet MS"/>
                <w:b/>
                <w:sz w:val="32"/>
                <w:szCs w:val="26"/>
              </w:rPr>
              <w:t>1</w:t>
            </w:r>
            <w:r w:rsidR="009426B2">
              <w:rPr>
                <w:rFonts w:ascii="Trebuchet MS" w:hAnsi="Trebuchet MS"/>
                <w:b/>
                <w:sz w:val="32"/>
                <w:szCs w:val="26"/>
              </w:rPr>
              <w:t>3</w:t>
            </w:r>
            <w:r w:rsidR="003012C8" w:rsidRPr="00491413">
              <w:rPr>
                <w:rFonts w:ascii="Trebuchet MS" w:hAnsi="Trebuchet MS"/>
                <w:b/>
                <w:sz w:val="32"/>
                <w:szCs w:val="26"/>
              </w:rPr>
              <w:t xml:space="preserve"> </w:t>
            </w:r>
            <w:r>
              <w:rPr>
                <w:rFonts w:ascii="Trebuchet MS" w:hAnsi="Trebuchet MS"/>
                <w:b/>
                <w:sz w:val="32"/>
                <w:szCs w:val="26"/>
              </w:rPr>
              <w:t xml:space="preserve">декабря </w:t>
            </w:r>
          </w:p>
        </w:tc>
      </w:tr>
      <w:tr w:rsidR="00A401C4" w:rsidRPr="00491413" w:rsidTr="00665D01">
        <w:trPr>
          <w:trHeight w:val="304"/>
        </w:trPr>
        <w:tc>
          <w:tcPr>
            <w:tcW w:w="2082" w:type="dxa"/>
          </w:tcPr>
          <w:p w:rsidR="00A401C4" w:rsidRPr="00272B5C" w:rsidRDefault="00A401C4">
            <w:pPr>
              <w:tabs>
                <w:tab w:val="left" w:pos="1701"/>
              </w:tabs>
              <w:spacing w:after="0" w:line="240" w:lineRule="auto"/>
              <w:jc w:val="left"/>
              <w:rPr>
                <w:rFonts w:ascii="Trebuchet MS" w:hAnsi="Trebuchet MS"/>
                <w:bCs/>
                <w:sz w:val="26"/>
                <w:szCs w:val="26"/>
              </w:rPr>
            </w:pPr>
            <w:r w:rsidRPr="00272B5C">
              <w:rPr>
                <w:rFonts w:ascii="Trebuchet MS" w:hAnsi="Trebuchet MS"/>
                <w:bCs/>
                <w:sz w:val="26"/>
                <w:szCs w:val="26"/>
              </w:rPr>
              <w:t>9</w:t>
            </w:r>
            <w:r w:rsidR="00EC47DA" w:rsidRPr="00272B5C">
              <w:rPr>
                <w:rFonts w:ascii="Trebuchet MS" w:hAnsi="Trebuchet MS"/>
                <w:bCs/>
                <w:sz w:val="26"/>
                <w:szCs w:val="26"/>
              </w:rPr>
              <w:t>:</w:t>
            </w:r>
            <w:r w:rsidR="005B7A0D" w:rsidRPr="00272B5C">
              <w:rPr>
                <w:rFonts w:ascii="Trebuchet MS" w:hAnsi="Trebuchet MS"/>
                <w:bCs/>
                <w:sz w:val="26"/>
                <w:szCs w:val="26"/>
              </w:rPr>
              <w:t>00–10</w:t>
            </w:r>
            <w:r w:rsidR="00EC47DA" w:rsidRPr="00272B5C">
              <w:rPr>
                <w:rFonts w:ascii="Trebuchet MS" w:hAnsi="Trebuchet MS"/>
                <w:bCs/>
                <w:sz w:val="26"/>
                <w:szCs w:val="26"/>
              </w:rPr>
              <w:t>:</w:t>
            </w:r>
            <w:r w:rsidR="005B7A0D" w:rsidRPr="00272B5C">
              <w:rPr>
                <w:rFonts w:ascii="Trebuchet MS" w:hAnsi="Trebuchet MS"/>
                <w:bCs/>
                <w:sz w:val="26"/>
                <w:szCs w:val="26"/>
              </w:rPr>
              <w:t>0</w:t>
            </w:r>
            <w:r w:rsidRPr="00272B5C">
              <w:rPr>
                <w:rFonts w:ascii="Trebuchet MS" w:hAnsi="Trebuchet MS"/>
                <w:bCs/>
                <w:sz w:val="26"/>
                <w:szCs w:val="26"/>
              </w:rPr>
              <w:t>0</w:t>
            </w:r>
          </w:p>
        </w:tc>
        <w:tc>
          <w:tcPr>
            <w:tcW w:w="7631" w:type="dxa"/>
          </w:tcPr>
          <w:p w:rsidR="0005319D" w:rsidRPr="00272B5C" w:rsidRDefault="00EB0A95">
            <w:pPr>
              <w:spacing w:line="240" w:lineRule="auto"/>
              <w:jc w:val="left"/>
              <w:rPr>
                <w:rFonts w:ascii="Trebuchet MS" w:hAnsi="Trebuchet MS"/>
                <w:sz w:val="26"/>
                <w:szCs w:val="26"/>
              </w:rPr>
            </w:pPr>
            <w:r w:rsidRPr="00272B5C">
              <w:rPr>
                <w:rFonts w:ascii="Trebuchet MS" w:hAnsi="Trebuchet MS"/>
                <w:sz w:val="26"/>
                <w:szCs w:val="26"/>
              </w:rPr>
              <w:t xml:space="preserve">Регистрация </w:t>
            </w:r>
            <w:r w:rsidR="000634B1" w:rsidRPr="00272B5C">
              <w:rPr>
                <w:rFonts w:ascii="Trebuchet MS" w:hAnsi="Trebuchet MS"/>
                <w:sz w:val="26"/>
                <w:szCs w:val="26"/>
              </w:rPr>
              <w:t>участников</w:t>
            </w:r>
            <w:r w:rsidR="00DD2937" w:rsidRPr="00272B5C">
              <w:rPr>
                <w:rFonts w:ascii="Trebuchet MS" w:hAnsi="Trebuchet MS"/>
                <w:sz w:val="26"/>
                <w:szCs w:val="26"/>
              </w:rPr>
              <w:t xml:space="preserve">, </w:t>
            </w:r>
            <w:r w:rsidR="00A401C4" w:rsidRPr="00272B5C">
              <w:rPr>
                <w:rFonts w:ascii="Trebuchet MS" w:hAnsi="Trebuchet MS"/>
                <w:sz w:val="26"/>
                <w:szCs w:val="26"/>
              </w:rPr>
              <w:t>приветственный кофе</w:t>
            </w:r>
          </w:p>
        </w:tc>
      </w:tr>
      <w:tr w:rsidR="00B74F5D" w:rsidRPr="00491413" w:rsidTr="00665D01">
        <w:trPr>
          <w:trHeight w:val="304"/>
        </w:trPr>
        <w:tc>
          <w:tcPr>
            <w:tcW w:w="2082" w:type="dxa"/>
          </w:tcPr>
          <w:p w:rsidR="00B74F5D" w:rsidRPr="00491413" w:rsidRDefault="009A42E4" w:rsidP="008976F1">
            <w:pPr>
              <w:tabs>
                <w:tab w:val="left" w:pos="1701"/>
              </w:tabs>
              <w:spacing w:after="0" w:line="240" w:lineRule="auto"/>
              <w:jc w:val="left"/>
              <w:rPr>
                <w:rFonts w:ascii="Trebuchet MS" w:hAnsi="Trebuchet MS"/>
                <w:bCs/>
                <w:sz w:val="26"/>
                <w:szCs w:val="26"/>
              </w:rPr>
            </w:pPr>
            <w:r w:rsidRPr="00491413">
              <w:rPr>
                <w:rFonts w:ascii="Trebuchet MS" w:hAnsi="Trebuchet MS"/>
                <w:bCs/>
                <w:sz w:val="26"/>
                <w:szCs w:val="26"/>
              </w:rPr>
              <w:t>10:</w:t>
            </w:r>
            <w:r w:rsidR="008A78EF" w:rsidRPr="00491413">
              <w:rPr>
                <w:rFonts w:ascii="Trebuchet MS" w:hAnsi="Trebuchet MS"/>
                <w:bCs/>
                <w:sz w:val="26"/>
                <w:szCs w:val="26"/>
              </w:rPr>
              <w:t>0</w:t>
            </w:r>
            <w:r w:rsidRPr="00491413">
              <w:rPr>
                <w:rFonts w:ascii="Trebuchet MS" w:hAnsi="Trebuchet MS"/>
                <w:bCs/>
                <w:sz w:val="26"/>
                <w:szCs w:val="26"/>
              </w:rPr>
              <w:t>0–1</w:t>
            </w:r>
            <w:r w:rsidR="00D87A8E">
              <w:rPr>
                <w:rFonts w:ascii="Trebuchet MS" w:hAnsi="Trebuchet MS"/>
                <w:bCs/>
                <w:sz w:val="26"/>
                <w:szCs w:val="26"/>
              </w:rPr>
              <w:t>2:0</w:t>
            </w:r>
            <w:r w:rsidRPr="00491413">
              <w:rPr>
                <w:rFonts w:ascii="Trebuchet MS" w:hAnsi="Trebuchet MS"/>
                <w:bCs/>
                <w:sz w:val="26"/>
                <w:szCs w:val="26"/>
              </w:rPr>
              <w:t>0</w:t>
            </w:r>
          </w:p>
          <w:p w:rsidR="00741524" w:rsidRPr="00491413" w:rsidRDefault="00741524" w:rsidP="008976F1">
            <w:pPr>
              <w:tabs>
                <w:tab w:val="left" w:pos="1701"/>
              </w:tabs>
              <w:spacing w:after="0" w:line="240" w:lineRule="auto"/>
              <w:jc w:val="left"/>
              <w:rPr>
                <w:rFonts w:ascii="Trebuchet MS" w:hAnsi="Trebuchet MS"/>
                <w:bCs/>
                <w:sz w:val="26"/>
                <w:szCs w:val="26"/>
              </w:rPr>
            </w:pPr>
          </w:p>
          <w:p w:rsidR="00741524" w:rsidRPr="00491413" w:rsidRDefault="00741524" w:rsidP="008976F1">
            <w:pPr>
              <w:tabs>
                <w:tab w:val="left" w:pos="1701"/>
              </w:tabs>
              <w:spacing w:after="0" w:line="240" w:lineRule="auto"/>
              <w:jc w:val="left"/>
              <w:rPr>
                <w:rFonts w:ascii="Trebuchet MS" w:hAnsi="Trebuchet MS"/>
                <w:bCs/>
                <w:sz w:val="26"/>
                <w:szCs w:val="26"/>
              </w:rPr>
            </w:pPr>
            <w:r w:rsidRPr="00491413">
              <w:rPr>
                <w:rFonts w:ascii="Trebuchet MS" w:hAnsi="Trebuchet MS"/>
                <w:b/>
                <w:sz w:val="26"/>
                <w:szCs w:val="26"/>
              </w:rPr>
              <w:t>Большой конференц-зал</w:t>
            </w:r>
          </w:p>
        </w:tc>
        <w:tc>
          <w:tcPr>
            <w:tcW w:w="7631" w:type="dxa"/>
          </w:tcPr>
          <w:p w:rsidR="00E26125" w:rsidRPr="00491413" w:rsidRDefault="00807C36" w:rsidP="00E62C21">
            <w:pPr>
              <w:spacing w:line="240" w:lineRule="auto"/>
              <w:rPr>
                <w:rFonts w:ascii="Trebuchet MS" w:hAnsi="Trebuchet MS"/>
                <w:b/>
                <w:sz w:val="26"/>
                <w:szCs w:val="26"/>
              </w:rPr>
            </w:pPr>
            <w:r>
              <w:rPr>
                <w:rFonts w:ascii="Trebuchet MS" w:hAnsi="Trebuchet MS"/>
                <w:b/>
                <w:sz w:val="26"/>
                <w:szCs w:val="26"/>
              </w:rPr>
              <w:t>Пленарная сессия «п</w:t>
            </w:r>
            <w:r w:rsidR="005A4791">
              <w:rPr>
                <w:rFonts w:ascii="Trebuchet MS" w:hAnsi="Trebuchet MS"/>
                <w:b/>
                <w:sz w:val="26"/>
                <w:szCs w:val="26"/>
              </w:rPr>
              <w:t>одведение итогов года реализации приоритетной программы «Реформа контрольной и надзорной деятельности»</w:t>
            </w:r>
          </w:p>
          <w:p w:rsidR="00E26125" w:rsidRPr="00E26125" w:rsidRDefault="00040E3C" w:rsidP="00E62C21">
            <w:pPr>
              <w:spacing w:line="240" w:lineRule="auto"/>
              <w:rPr>
                <w:rFonts w:ascii="Trebuchet MS" w:hAnsi="Trebuchet MS"/>
                <w:i/>
                <w:sz w:val="26"/>
                <w:szCs w:val="26"/>
              </w:rPr>
            </w:pPr>
            <w:r>
              <w:rPr>
                <w:rFonts w:ascii="Trebuchet MS" w:hAnsi="Trebuchet MS"/>
                <w:sz w:val="26"/>
                <w:szCs w:val="26"/>
                <w:u w:val="single"/>
              </w:rPr>
              <w:t>в</w:t>
            </w:r>
            <w:r w:rsidR="00E26125" w:rsidRPr="00E26125">
              <w:rPr>
                <w:rFonts w:ascii="Trebuchet MS" w:hAnsi="Trebuchet MS"/>
                <w:sz w:val="26"/>
                <w:szCs w:val="26"/>
                <w:u w:val="single"/>
              </w:rPr>
              <w:t>опросы для обсуждения:</w:t>
            </w:r>
          </w:p>
          <w:p w:rsidR="00300D84" w:rsidRDefault="00300D84" w:rsidP="00E62C21">
            <w:pPr>
              <w:pStyle w:val="af5"/>
              <w:numPr>
                <w:ilvl w:val="0"/>
                <w:numId w:val="20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>
              <w:rPr>
                <w:rFonts w:ascii="Trebuchet MS" w:hAnsi="Trebuchet MS"/>
                <w:sz w:val="26"/>
                <w:szCs w:val="26"/>
              </w:rPr>
              <w:t>основные итоги 2017 года</w:t>
            </w:r>
          </w:p>
          <w:p w:rsidR="00E26125" w:rsidRPr="00272B5C" w:rsidRDefault="00874123" w:rsidP="00E62C21">
            <w:pPr>
              <w:pStyle w:val="af5"/>
              <w:numPr>
                <w:ilvl w:val="0"/>
                <w:numId w:val="20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 w:rsidRPr="00272B5C">
              <w:rPr>
                <w:rFonts w:ascii="Trebuchet MS" w:hAnsi="Trebuchet MS"/>
                <w:sz w:val="26"/>
                <w:szCs w:val="26"/>
              </w:rPr>
              <w:t xml:space="preserve">результаты работы </w:t>
            </w:r>
            <w:r w:rsidR="008B0278" w:rsidRPr="00272B5C">
              <w:rPr>
                <w:rFonts w:ascii="Trebuchet MS" w:hAnsi="Trebuchet MS"/>
                <w:sz w:val="26"/>
                <w:szCs w:val="26"/>
              </w:rPr>
              <w:t>по направлению «индекс качества администрирования контрольно-надзорных функций»</w:t>
            </w:r>
          </w:p>
          <w:p w:rsidR="00272B5C" w:rsidRDefault="00807C36" w:rsidP="00E62C21">
            <w:pPr>
              <w:pStyle w:val="af5"/>
              <w:numPr>
                <w:ilvl w:val="0"/>
                <w:numId w:val="20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 w:rsidRPr="00272B5C">
              <w:rPr>
                <w:rFonts w:ascii="Trebuchet MS" w:hAnsi="Trebuchet MS"/>
                <w:sz w:val="26"/>
                <w:szCs w:val="26"/>
              </w:rPr>
              <w:t>результаты работы по направлению «индекс снижения административной нагрузки»</w:t>
            </w:r>
          </w:p>
          <w:p w:rsidR="00B745EC" w:rsidRDefault="00300D84" w:rsidP="00E62C21">
            <w:p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>
              <w:rPr>
                <w:rFonts w:ascii="Trebuchet MS" w:hAnsi="Trebuchet MS"/>
                <w:sz w:val="26"/>
                <w:szCs w:val="26"/>
              </w:rPr>
              <w:t>М</w:t>
            </w:r>
            <w:r w:rsidR="00D041E8" w:rsidRPr="00D041E8">
              <w:rPr>
                <w:rFonts w:ascii="Trebuchet MS" w:hAnsi="Trebuchet MS"/>
                <w:sz w:val="26"/>
                <w:szCs w:val="26"/>
              </w:rPr>
              <w:t>одератор</w:t>
            </w:r>
            <w:r w:rsidR="00BC0BAA">
              <w:rPr>
                <w:rFonts w:ascii="Trebuchet MS" w:hAnsi="Trebuchet MS"/>
                <w:sz w:val="26"/>
                <w:szCs w:val="26"/>
              </w:rPr>
              <w:t>:</w:t>
            </w:r>
            <w:r w:rsidR="00D041E8">
              <w:rPr>
                <w:rFonts w:ascii="Trebuchet MS" w:hAnsi="Trebuchet MS"/>
                <w:sz w:val="26"/>
                <w:szCs w:val="26"/>
              </w:rPr>
              <w:t xml:space="preserve"> </w:t>
            </w:r>
            <w:r w:rsidR="00D041E8" w:rsidRPr="001805D9">
              <w:rPr>
                <w:rFonts w:ascii="Trebuchet MS" w:hAnsi="Trebuchet MS"/>
                <w:caps/>
                <w:sz w:val="26"/>
                <w:szCs w:val="26"/>
              </w:rPr>
              <w:t>Носков</w:t>
            </w:r>
            <w:r w:rsidR="00D041E8">
              <w:rPr>
                <w:rFonts w:ascii="Trebuchet MS" w:hAnsi="Trebuchet MS"/>
                <w:sz w:val="26"/>
                <w:szCs w:val="26"/>
              </w:rPr>
              <w:t xml:space="preserve"> Константин Юрьевич</w:t>
            </w:r>
            <w:r w:rsidR="005001C2">
              <w:rPr>
                <w:rFonts w:ascii="Trebuchet MS" w:hAnsi="Trebuchet MS"/>
                <w:sz w:val="26"/>
                <w:szCs w:val="26"/>
              </w:rPr>
              <w:t xml:space="preserve">, </w:t>
            </w:r>
            <w:r w:rsidR="005449EF">
              <w:rPr>
                <w:rFonts w:ascii="Trebuchet MS" w:hAnsi="Trebuchet MS"/>
                <w:sz w:val="26"/>
                <w:szCs w:val="26"/>
              </w:rPr>
              <w:t>р</w:t>
            </w:r>
            <w:r w:rsidR="005001C2">
              <w:rPr>
                <w:rFonts w:ascii="Trebuchet MS" w:hAnsi="Trebuchet MS"/>
                <w:sz w:val="26"/>
                <w:szCs w:val="26"/>
              </w:rPr>
              <w:t>уководитель Аналитического центра при Правительстве Российской Федерации</w:t>
            </w:r>
          </w:p>
          <w:p w:rsidR="00BC0BAA" w:rsidRPr="001805D9" w:rsidRDefault="00040E3C" w:rsidP="00E62C21">
            <w:pPr>
              <w:tabs>
                <w:tab w:val="left" w:pos="1701"/>
              </w:tabs>
              <w:spacing w:line="240" w:lineRule="auto"/>
              <w:rPr>
                <w:rFonts w:ascii="Trebuchet MS" w:hAnsi="Trebuchet MS"/>
                <w:i/>
                <w:sz w:val="26"/>
                <w:szCs w:val="26"/>
              </w:rPr>
            </w:pPr>
            <w:r w:rsidRPr="001805D9">
              <w:rPr>
                <w:rFonts w:ascii="Trebuchet MS" w:hAnsi="Trebuchet MS"/>
                <w:i/>
                <w:sz w:val="26"/>
                <w:szCs w:val="26"/>
              </w:rPr>
              <w:t>в</w:t>
            </w:r>
            <w:r w:rsidR="00BC0BAA" w:rsidRPr="001805D9">
              <w:rPr>
                <w:rFonts w:ascii="Trebuchet MS" w:hAnsi="Trebuchet MS"/>
                <w:i/>
                <w:sz w:val="26"/>
                <w:szCs w:val="26"/>
              </w:rPr>
              <w:t>ыступающие:</w:t>
            </w:r>
          </w:p>
          <w:p w:rsidR="005449EF" w:rsidRPr="005449EF" w:rsidRDefault="00D041E8" w:rsidP="005449EF">
            <w:pPr>
              <w:pStyle w:val="af5"/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 w:rsidRPr="005449EF">
              <w:rPr>
                <w:rFonts w:ascii="Trebuchet MS" w:hAnsi="Trebuchet MS"/>
                <w:caps/>
                <w:sz w:val="26"/>
                <w:szCs w:val="26"/>
              </w:rPr>
              <w:t>Абызов</w:t>
            </w:r>
            <w:r w:rsidRPr="005449EF">
              <w:rPr>
                <w:rFonts w:ascii="Trebuchet MS" w:hAnsi="Trebuchet MS"/>
                <w:sz w:val="26"/>
                <w:szCs w:val="26"/>
              </w:rPr>
              <w:t xml:space="preserve"> Михаил Анатольевич</w:t>
            </w:r>
            <w:r w:rsidR="005001C2" w:rsidRPr="005449EF">
              <w:rPr>
                <w:rFonts w:ascii="Trebuchet MS" w:hAnsi="Trebuchet MS"/>
                <w:sz w:val="26"/>
                <w:szCs w:val="26"/>
              </w:rPr>
              <w:t>,</w:t>
            </w:r>
            <w:r w:rsidR="008D2283">
              <w:rPr>
                <w:rFonts w:ascii="Trebuchet MS" w:hAnsi="Trebuchet MS"/>
                <w:sz w:val="26"/>
                <w:szCs w:val="26"/>
              </w:rPr>
              <w:t xml:space="preserve"> </w:t>
            </w:r>
            <w:r w:rsidR="005449EF">
              <w:rPr>
                <w:rFonts w:ascii="Trebuchet MS" w:hAnsi="Trebuchet MS"/>
                <w:sz w:val="26"/>
                <w:szCs w:val="26"/>
              </w:rPr>
              <w:t>м</w:t>
            </w:r>
            <w:r w:rsidR="005449EF" w:rsidRPr="005449EF">
              <w:rPr>
                <w:rFonts w:ascii="Trebuchet MS" w:hAnsi="Trebuchet MS"/>
                <w:sz w:val="26"/>
                <w:szCs w:val="26"/>
              </w:rPr>
              <w:t>инистр Российской Федерации</w:t>
            </w:r>
          </w:p>
          <w:p w:rsidR="005449EF" w:rsidRPr="002A03D6" w:rsidRDefault="00D041E8" w:rsidP="005449EF">
            <w:pPr>
              <w:pStyle w:val="af5"/>
              <w:numPr>
                <w:ilvl w:val="0"/>
                <w:numId w:val="34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 w:rsidRPr="001805D9">
              <w:rPr>
                <w:rFonts w:ascii="Trebuchet MS" w:hAnsi="Trebuchet MS"/>
                <w:caps/>
                <w:sz w:val="26"/>
                <w:szCs w:val="26"/>
              </w:rPr>
              <w:t>Прядильников</w:t>
            </w:r>
            <w:r w:rsidRPr="001805D9">
              <w:rPr>
                <w:rFonts w:ascii="Trebuchet MS" w:hAnsi="Trebuchet MS"/>
                <w:sz w:val="26"/>
                <w:szCs w:val="26"/>
              </w:rPr>
              <w:t xml:space="preserve"> Михаил Владимирович</w:t>
            </w:r>
            <w:r w:rsidR="005001C2">
              <w:rPr>
                <w:rFonts w:ascii="Trebuchet MS" w:hAnsi="Trebuchet MS"/>
                <w:sz w:val="26"/>
                <w:szCs w:val="26"/>
              </w:rPr>
              <w:t xml:space="preserve">, </w:t>
            </w:r>
            <w:r w:rsidR="005449EF">
              <w:rPr>
                <w:rFonts w:ascii="Trebuchet MS" w:hAnsi="Trebuchet MS"/>
                <w:sz w:val="26"/>
                <w:szCs w:val="26"/>
              </w:rPr>
              <w:t>р</w:t>
            </w:r>
            <w:r w:rsidR="005449EF" w:rsidRPr="002A03D6">
              <w:rPr>
                <w:rFonts w:ascii="Trebuchet MS" w:hAnsi="Trebuchet MS"/>
                <w:sz w:val="26"/>
                <w:szCs w:val="26"/>
              </w:rPr>
              <w:t>уководитель проектного офиса по реализации реформы контрольно-надзорной деятельности</w:t>
            </w:r>
          </w:p>
          <w:p w:rsidR="00D041E8" w:rsidRPr="008D2283" w:rsidRDefault="00D041E8" w:rsidP="00E62C21">
            <w:pPr>
              <w:pStyle w:val="af5"/>
              <w:numPr>
                <w:ilvl w:val="0"/>
                <w:numId w:val="34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 w:rsidRPr="008D2283">
              <w:rPr>
                <w:rFonts w:ascii="Trebuchet MS" w:hAnsi="Trebuchet MS"/>
                <w:caps/>
                <w:sz w:val="26"/>
                <w:szCs w:val="26"/>
              </w:rPr>
              <w:t>Шипов</w:t>
            </w:r>
            <w:r w:rsidRPr="008D2283">
              <w:rPr>
                <w:rFonts w:ascii="Trebuchet MS" w:hAnsi="Trebuchet MS"/>
                <w:sz w:val="26"/>
                <w:szCs w:val="26"/>
              </w:rPr>
              <w:t xml:space="preserve"> Савва Витальевич</w:t>
            </w:r>
            <w:r w:rsidR="005001C2" w:rsidRPr="008D2283">
              <w:rPr>
                <w:rFonts w:ascii="Trebuchet MS" w:hAnsi="Trebuchet MS"/>
                <w:sz w:val="26"/>
                <w:szCs w:val="26"/>
              </w:rPr>
              <w:t xml:space="preserve">, </w:t>
            </w:r>
            <w:r w:rsidR="005449EF" w:rsidRPr="008D2283">
              <w:rPr>
                <w:rFonts w:ascii="Trebuchet MS" w:hAnsi="Trebuchet MS"/>
                <w:sz w:val="26"/>
                <w:szCs w:val="26"/>
              </w:rPr>
              <w:t>з</w:t>
            </w:r>
            <w:r w:rsidR="005001C2" w:rsidRPr="008D2283">
              <w:rPr>
                <w:rFonts w:ascii="Trebuchet MS" w:hAnsi="Trebuchet MS"/>
                <w:sz w:val="26"/>
                <w:szCs w:val="26"/>
              </w:rPr>
              <w:t>аместитель Министра экономического развития Российской Федерации</w:t>
            </w:r>
          </w:p>
          <w:p w:rsidR="00BC0BAA" w:rsidRPr="008D2283" w:rsidRDefault="00BC0BAA" w:rsidP="00E62C21">
            <w:pPr>
              <w:pStyle w:val="af5"/>
              <w:numPr>
                <w:ilvl w:val="0"/>
                <w:numId w:val="34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 w:rsidRPr="008D2283">
              <w:rPr>
                <w:rFonts w:ascii="Trebuchet MS" w:hAnsi="Trebuchet MS"/>
                <w:caps/>
                <w:sz w:val="26"/>
                <w:szCs w:val="26"/>
              </w:rPr>
              <w:t>Любимов</w:t>
            </w:r>
            <w:r w:rsidRPr="008D2283">
              <w:rPr>
                <w:rFonts w:ascii="Trebuchet MS" w:hAnsi="Trebuchet MS"/>
                <w:sz w:val="26"/>
                <w:szCs w:val="26"/>
              </w:rPr>
              <w:t xml:space="preserve"> Юрий Сергеевич</w:t>
            </w:r>
            <w:r w:rsidR="005001C2" w:rsidRPr="008D2283">
              <w:rPr>
                <w:rFonts w:ascii="Trebuchet MS" w:hAnsi="Trebuchet MS"/>
                <w:sz w:val="26"/>
                <w:szCs w:val="26"/>
              </w:rPr>
              <w:t xml:space="preserve">, </w:t>
            </w:r>
            <w:r w:rsidR="008D2283">
              <w:rPr>
                <w:rFonts w:ascii="Trebuchet MS" w:hAnsi="Trebuchet MS"/>
                <w:sz w:val="26"/>
                <w:szCs w:val="26"/>
              </w:rPr>
              <w:t>с</w:t>
            </w:r>
            <w:r w:rsidR="005001C2" w:rsidRPr="008D2283">
              <w:rPr>
                <w:rFonts w:ascii="Trebuchet MS" w:hAnsi="Trebuchet MS"/>
                <w:sz w:val="26"/>
                <w:szCs w:val="26"/>
              </w:rPr>
              <w:t>татс-секретарь - заместитель Министра юстиции Российской Федерации</w:t>
            </w:r>
          </w:p>
          <w:p w:rsidR="00BC0BAA" w:rsidRPr="008D2283" w:rsidRDefault="00BC0BAA" w:rsidP="001734DA">
            <w:pPr>
              <w:pStyle w:val="af5"/>
              <w:numPr>
                <w:ilvl w:val="0"/>
                <w:numId w:val="34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 w:rsidRPr="008D2283">
              <w:rPr>
                <w:rFonts w:ascii="Trebuchet MS" w:hAnsi="Trebuchet MS"/>
                <w:caps/>
                <w:sz w:val="26"/>
                <w:szCs w:val="26"/>
              </w:rPr>
              <w:t>Черкасов</w:t>
            </w:r>
            <w:r w:rsidRPr="008D2283">
              <w:rPr>
                <w:rFonts w:ascii="Trebuchet MS" w:hAnsi="Trebuchet MS"/>
                <w:sz w:val="26"/>
                <w:szCs w:val="26"/>
              </w:rPr>
              <w:t xml:space="preserve"> Алексей Анатольевич</w:t>
            </w:r>
            <w:r w:rsidR="005001C2" w:rsidRPr="008D2283">
              <w:rPr>
                <w:rFonts w:ascii="Trebuchet MS" w:hAnsi="Trebuchet MS"/>
                <w:sz w:val="26"/>
                <w:szCs w:val="26"/>
              </w:rPr>
              <w:t xml:space="preserve">, </w:t>
            </w:r>
            <w:r w:rsidR="008D2283">
              <w:rPr>
                <w:rFonts w:ascii="Trebuchet MS" w:hAnsi="Trebuchet MS"/>
                <w:sz w:val="26"/>
                <w:szCs w:val="26"/>
              </w:rPr>
              <w:t>з</w:t>
            </w:r>
            <w:r w:rsidR="005001C2" w:rsidRPr="008D2283">
              <w:rPr>
                <w:rFonts w:ascii="Trebuchet MS" w:hAnsi="Trebuchet MS"/>
                <w:sz w:val="26"/>
                <w:szCs w:val="26"/>
              </w:rPr>
              <w:t xml:space="preserve">аместитель Министра труда и социальной защиты Российской </w:t>
            </w:r>
            <w:r w:rsidR="005001C2" w:rsidRPr="008D2283">
              <w:rPr>
                <w:rFonts w:ascii="Trebuchet MS" w:hAnsi="Trebuchet MS"/>
                <w:sz w:val="26"/>
                <w:szCs w:val="26"/>
              </w:rPr>
              <w:lastRenderedPageBreak/>
              <w:t>Федерации</w:t>
            </w:r>
          </w:p>
          <w:p w:rsidR="00D041E8" w:rsidRPr="00D041E8" w:rsidRDefault="00B16627" w:rsidP="008D2283">
            <w:pPr>
              <w:pStyle w:val="af5"/>
              <w:numPr>
                <w:ilvl w:val="0"/>
                <w:numId w:val="34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 w:rsidRPr="001805D9">
              <w:rPr>
                <w:rFonts w:ascii="Trebuchet MS" w:hAnsi="Trebuchet MS"/>
                <w:caps/>
                <w:sz w:val="26"/>
                <w:szCs w:val="26"/>
              </w:rPr>
              <w:t>Пак</w:t>
            </w:r>
            <w:r w:rsidRPr="001805D9">
              <w:rPr>
                <w:rFonts w:ascii="Trebuchet MS" w:hAnsi="Trebuchet MS"/>
                <w:sz w:val="26"/>
                <w:szCs w:val="26"/>
              </w:rPr>
              <w:t xml:space="preserve"> Олег Борисович</w:t>
            </w:r>
            <w:r w:rsidR="005001C2">
              <w:rPr>
                <w:rFonts w:ascii="Trebuchet MS" w:hAnsi="Trebuchet MS"/>
                <w:sz w:val="26"/>
                <w:szCs w:val="26"/>
              </w:rPr>
              <w:t>,</w:t>
            </w:r>
            <w:r w:rsidR="005001C2">
              <w:t xml:space="preserve"> </w:t>
            </w:r>
            <w:r w:rsidR="008D2283" w:rsidRPr="008D2283">
              <w:rPr>
                <w:rFonts w:ascii="Trebuchet MS" w:hAnsi="Trebuchet MS"/>
                <w:sz w:val="26"/>
                <w:szCs w:val="26"/>
              </w:rPr>
              <w:t>с</w:t>
            </w:r>
            <w:r w:rsidR="00B017A3">
              <w:rPr>
                <w:rFonts w:ascii="Trebuchet MS" w:hAnsi="Trebuchet MS"/>
                <w:sz w:val="26"/>
                <w:szCs w:val="26"/>
              </w:rPr>
              <w:t>татс-секретарь-заместитель М</w:t>
            </w:r>
            <w:r w:rsidR="005001C2" w:rsidRPr="005001C2">
              <w:rPr>
                <w:rFonts w:ascii="Trebuchet MS" w:hAnsi="Trebuchet MS"/>
                <w:sz w:val="26"/>
                <w:szCs w:val="26"/>
              </w:rPr>
              <w:t>инистра связи и массовых коммуникаций Российской Федерации</w:t>
            </w:r>
            <w:r w:rsidR="005001C2">
              <w:rPr>
                <w:rFonts w:ascii="Trebuchet MS" w:hAnsi="Trebuchet MS"/>
                <w:sz w:val="26"/>
                <w:szCs w:val="26"/>
              </w:rPr>
              <w:t xml:space="preserve"> </w:t>
            </w:r>
          </w:p>
        </w:tc>
      </w:tr>
      <w:tr w:rsidR="00996EFA" w:rsidRPr="00491413" w:rsidTr="00665D01">
        <w:trPr>
          <w:trHeight w:val="304"/>
        </w:trPr>
        <w:tc>
          <w:tcPr>
            <w:tcW w:w="2082" w:type="dxa"/>
          </w:tcPr>
          <w:p w:rsidR="00996EFA" w:rsidRPr="00272B5C" w:rsidRDefault="00D87A8E" w:rsidP="00B16627">
            <w:pPr>
              <w:tabs>
                <w:tab w:val="left" w:pos="1701"/>
              </w:tabs>
              <w:spacing w:after="0" w:line="240" w:lineRule="auto"/>
              <w:jc w:val="left"/>
              <w:rPr>
                <w:rFonts w:ascii="Trebuchet MS" w:hAnsi="Trebuchet MS"/>
                <w:bCs/>
                <w:sz w:val="26"/>
                <w:szCs w:val="26"/>
              </w:rPr>
            </w:pPr>
            <w:r w:rsidRPr="00272B5C">
              <w:rPr>
                <w:rFonts w:ascii="Trebuchet MS" w:hAnsi="Trebuchet MS"/>
                <w:bCs/>
                <w:sz w:val="26"/>
                <w:szCs w:val="26"/>
              </w:rPr>
              <w:lastRenderedPageBreak/>
              <w:t>12</w:t>
            </w:r>
            <w:r w:rsidR="00996EFA" w:rsidRPr="00272B5C">
              <w:rPr>
                <w:rFonts w:ascii="Trebuchet MS" w:hAnsi="Trebuchet MS"/>
                <w:bCs/>
                <w:sz w:val="26"/>
                <w:szCs w:val="26"/>
              </w:rPr>
              <w:t>:</w:t>
            </w:r>
            <w:r w:rsidR="00B16627">
              <w:rPr>
                <w:rFonts w:ascii="Trebuchet MS" w:hAnsi="Trebuchet MS"/>
                <w:bCs/>
                <w:sz w:val="26"/>
                <w:szCs w:val="26"/>
              </w:rPr>
              <w:t>00–12:15</w:t>
            </w:r>
          </w:p>
        </w:tc>
        <w:tc>
          <w:tcPr>
            <w:tcW w:w="7631" w:type="dxa"/>
          </w:tcPr>
          <w:p w:rsidR="009C2AED" w:rsidRPr="00272B5C" w:rsidRDefault="00EB0A95" w:rsidP="00F52044">
            <w:pPr>
              <w:spacing w:line="240" w:lineRule="auto"/>
              <w:jc w:val="left"/>
              <w:rPr>
                <w:rFonts w:ascii="Trebuchet MS" w:hAnsi="Trebuchet MS"/>
                <w:sz w:val="26"/>
                <w:szCs w:val="26"/>
              </w:rPr>
            </w:pPr>
            <w:r w:rsidRPr="00272B5C">
              <w:rPr>
                <w:rFonts w:ascii="Trebuchet MS" w:hAnsi="Trebuchet MS"/>
                <w:sz w:val="26"/>
                <w:szCs w:val="26"/>
              </w:rPr>
              <w:t>Кофе</w:t>
            </w:r>
            <w:r w:rsidR="00996EFA" w:rsidRPr="00272B5C">
              <w:rPr>
                <w:rFonts w:ascii="Trebuchet MS" w:hAnsi="Trebuchet MS"/>
                <w:sz w:val="26"/>
                <w:szCs w:val="26"/>
              </w:rPr>
              <w:t xml:space="preserve">-пауза </w:t>
            </w:r>
          </w:p>
        </w:tc>
      </w:tr>
      <w:tr w:rsidR="00E26125" w:rsidRPr="00491413" w:rsidTr="00665D01">
        <w:trPr>
          <w:trHeight w:val="304"/>
        </w:trPr>
        <w:tc>
          <w:tcPr>
            <w:tcW w:w="2082" w:type="dxa"/>
          </w:tcPr>
          <w:p w:rsidR="00E26125" w:rsidRPr="00491413" w:rsidRDefault="001734DA" w:rsidP="00E26125">
            <w:pPr>
              <w:spacing w:line="240" w:lineRule="auto"/>
              <w:jc w:val="left"/>
              <w:rPr>
                <w:rFonts w:ascii="Trebuchet MS" w:hAnsi="Trebuchet MS"/>
                <w:bCs/>
                <w:sz w:val="26"/>
                <w:szCs w:val="26"/>
              </w:rPr>
            </w:pPr>
            <w:r>
              <w:rPr>
                <w:rFonts w:ascii="Trebuchet MS" w:hAnsi="Trebuchet MS"/>
                <w:bCs/>
                <w:sz w:val="26"/>
                <w:szCs w:val="26"/>
              </w:rPr>
              <w:t>12:15–13:</w:t>
            </w:r>
            <w:r w:rsidR="00B16627">
              <w:rPr>
                <w:rFonts w:ascii="Trebuchet MS" w:hAnsi="Trebuchet MS"/>
                <w:bCs/>
                <w:sz w:val="26"/>
                <w:szCs w:val="26"/>
              </w:rPr>
              <w:t>45</w:t>
            </w:r>
          </w:p>
          <w:p w:rsidR="00E26125" w:rsidRPr="00491413" w:rsidRDefault="00CA5446" w:rsidP="008976F1">
            <w:pPr>
              <w:tabs>
                <w:tab w:val="left" w:pos="1701"/>
              </w:tabs>
              <w:spacing w:after="0" w:line="240" w:lineRule="auto"/>
              <w:jc w:val="left"/>
              <w:rPr>
                <w:rFonts w:ascii="Trebuchet MS" w:hAnsi="Trebuchet MS"/>
                <w:bCs/>
                <w:sz w:val="26"/>
                <w:szCs w:val="26"/>
              </w:rPr>
            </w:pPr>
            <w:r>
              <w:rPr>
                <w:rFonts w:ascii="Trebuchet MS" w:hAnsi="Trebuchet MS"/>
                <w:b/>
                <w:sz w:val="26"/>
                <w:szCs w:val="26"/>
              </w:rPr>
              <w:t xml:space="preserve">Малый </w:t>
            </w:r>
            <w:r w:rsidR="00B6149D" w:rsidRPr="00491413">
              <w:rPr>
                <w:rFonts w:ascii="Trebuchet MS" w:hAnsi="Trebuchet MS"/>
                <w:b/>
                <w:sz w:val="26"/>
                <w:szCs w:val="26"/>
              </w:rPr>
              <w:t>конференц-зал</w:t>
            </w:r>
          </w:p>
        </w:tc>
        <w:tc>
          <w:tcPr>
            <w:tcW w:w="7631" w:type="dxa"/>
          </w:tcPr>
          <w:p w:rsidR="00646C36" w:rsidRDefault="00F94B26" w:rsidP="00823B34">
            <w:pPr>
              <w:tabs>
                <w:tab w:val="left" w:pos="1701"/>
              </w:tabs>
              <w:spacing w:line="240" w:lineRule="auto"/>
              <w:rPr>
                <w:rFonts w:ascii="Trebuchet MS" w:hAnsi="Trebuchet MS"/>
                <w:b/>
                <w:sz w:val="26"/>
                <w:szCs w:val="26"/>
              </w:rPr>
            </w:pPr>
            <w:r w:rsidRPr="00741C42">
              <w:rPr>
                <w:rFonts w:ascii="Trebuchet MS" w:hAnsi="Trebuchet MS"/>
                <w:b/>
                <w:sz w:val="26"/>
                <w:szCs w:val="26"/>
              </w:rPr>
              <w:t>Круглый стол</w:t>
            </w:r>
            <w:r w:rsidR="00E26125" w:rsidRPr="00741C42">
              <w:rPr>
                <w:rFonts w:ascii="Trebuchet MS" w:hAnsi="Trebuchet MS"/>
                <w:b/>
                <w:sz w:val="26"/>
                <w:szCs w:val="26"/>
              </w:rPr>
              <w:t xml:space="preserve"> «</w:t>
            </w:r>
            <w:r w:rsidR="00E43AE2" w:rsidRPr="00741C42">
              <w:rPr>
                <w:rFonts w:ascii="Trebuchet MS" w:hAnsi="Trebuchet MS"/>
                <w:b/>
                <w:sz w:val="26"/>
                <w:szCs w:val="26"/>
              </w:rPr>
              <w:t>Результаты работы по направлению «</w:t>
            </w:r>
            <w:r w:rsidR="00ED4360" w:rsidRPr="00741C42">
              <w:rPr>
                <w:rFonts w:ascii="Trebuchet MS" w:hAnsi="Trebuchet MS"/>
                <w:b/>
                <w:sz w:val="26"/>
                <w:szCs w:val="26"/>
              </w:rPr>
              <w:t>И</w:t>
            </w:r>
            <w:r w:rsidR="00E43AE2" w:rsidRPr="00741C42">
              <w:rPr>
                <w:rFonts w:ascii="Trebuchet MS" w:hAnsi="Trebuchet MS"/>
                <w:b/>
                <w:sz w:val="26"/>
                <w:szCs w:val="26"/>
              </w:rPr>
              <w:t>ндекс качества администрирования контрольно-надзорных функций</w:t>
            </w:r>
            <w:r w:rsidR="002937E5" w:rsidRPr="00741C42">
              <w:rPr>
                <w:rFonts w:ascii="Trebuchet MS" w:hAnsi="Trebuchet MS"/>
                <w:b/>
                <w:sz w:val="26"/>
                <w:szCs w:val="26"/>
              </w:rPr>
              <w:t>»</w:t>
            </w:r>
          </w:p>
          <w:p w:rsidR="003375ED" w:rsidRPr="003375ED" w:rsidRDefault="00040E3C" w:rsidP="003375ED">
            <w:p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  <w:u w:val="single"/>
              </w:rPr>
            </w:pPr>
            <w:r>
              <w:rPr>
                <w:rFonts w:ascii="Trebuchet MS" w:hAnsi="Trebuchet MS"/>
                <w:sz w:val="26"/>
                <w:szCs w:val="26"/>
                <w:u w:val="single"/>
              </w:rPr>
              <w:t>в</w:t>
            </w:r>
            <w:r w:rsidR="003375ED" w:rsidRPr="003375ED">
              <w:rPr>
                <w:rFonts w:ascii="Trebuchet MS" w:hAnsi="Trebuchet MS"/>
                <w:sz w:val="26"/>
                <w:szCs w:val="26"/>
                <w:u w:val="single"/>
              </w:rPr>
              <w:t>опросы для обсуждения:</w:t>
            </w:r>
          </w:p>
          <w:p w:rsidR="003375ED" w:rsidRPr="003375ED" w:rsidRDefault="004C61B8" w:rsidP="00A71EF4">
            <w:pPr>
              <w:pStyle w:val="af5"/>
              <w:numPr>
                <w:ilvl w:val="0"/>
                <w:numId w:val="20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>
              <w:rPr>
                <w:rFonts w:ascii="Trebuchet MS" w:hAnsi="Trebuchet MS"/>
                <w:sz w:val="26"/>
                <w:szCs w:val="26"/>
              </w:rPr>
              <w:t>к</w:t>
            </w:r>
            <w:r w:rsidR="003375ED" w:rsidRPr="003375ED">
              <w:rPr>
                <w:rFonts w:ascii="Trebuchet MS" w:hAnsi="Trebuchet MS"/>
                <w:sz w:val="26"/>
                <w:szCs w:val="26"/>
              </w:rPr>
              <w:t>лючевые результаты оценки уровня административной нагрузки</w:t>
            </w:r>
          </w:p>
          <w:p w:rsidR="003375ED" w:rsidRDefault="004C61B8" w:rsidP="00A71EF4">
            <w:pPr>
              <w:pStyle w:val="af5"/>
              <w:numPr>
                <w:ilvl w:val="0"/>
                <w:numId w:val="20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>
              <w:rPr>
                <w:rFonts w:ascii="Trebuchet MS" w:hAnsi="Trebuchet MS"/>
                <w:sz w:val="26"/>
                <w:szCs w:val="26"/>
              </w:rPr>
              <w:t>п</w:t>
            </w:r>
            <w:r w:rsidR="003375ED" w:rsidRPr="003375ED">
              <w:rPr>
                <w:rFonts w:ascii="Trebuchet MS" w:hAnsi="Trebuchet MS"/>
                <w:sz w:val="26"/>
                <w:szCs w:val="26"/>
              </w:rPr>
              <w:t>редложения по оптимизации контрольно-надзорных функций</w:t>
            </w:r>
          </w:p>
          <w:p w:rsidR="00D041E8" w:rsidRDefault="008B7FCF" w:rsidP="00D041E8">
            <w:p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>
              <w:rPr>
                <w:rFonts w:ascii="Trebuchet MS" w:hAnsi="Trebuchet MS"/>
                <w:sz w:val="26"/>
                <w:szCs w:val="26"/>
              </w:rPr>
              <w:t>М</w:t>
            </w:r>
            <w:r w:rsidR="00D041E8">
              <w:rPr>
                <w:rFonts w:ascii="Trebuchet MS" w:hAnsi="Trebuchet MS"/>
                <w:sz w:val="26"/>
                <w:szCs w:val="26"/>
              </w:rPr>
              <w:t>одератор</w:t>
            </w:r>
            <w:r w:rsidR="00B16627">
              <w:rPr>
                <w:rFonts w:ascii="Trebuchet MS" w:hAnsi="Trebuchet MS"/>
                <w:sz w:val="26"/>
                <w:szCs w:val="26"/>
              </w:rPr>
              <w:t>:</w:t>
            </w:r>
            <w:r w:rsidR="00D041E8">
              <w:rPr>
                <w:rFonts w:ascii="Trebuchet MS" w:hAnsi="Trebuchet MS"/>
                <w:sz w:val="26"/>
                <w:szCs w:val="26"/>
              </w:rPr>
              <w:t xml:space="preserve"> </w:t>
            </w:r>
            <w:r>
              <w:rPr>
                <w:rFonts w:ascii="Trebuchet MS" w:hAnsi="Trebuchet MS"/>
                <w:sz w:val="26"/>
                <w:szCs w:val="26"/>
              </w:rPr>
              <w:t xml:space="preserve">ЦЫДЫПОВ </w:t>
            </w:r>
            <w:r w:rsidR="00D041E8">
              <w:rPr>
                <w:rFonts w:ascii="Trebuchet MS" w:hAnsi="Trebuchet MS"/>
                <w:sz w:val="26"/>
                <w:szCs w:val="26"/>
              </w:rPr>
              <w:t>Тумун Леонидович</w:t>
            </w:r>
            <w:r w:rsidR="005001C2">
              <w:rPr>
                <w:rFonts w:ascii="Trebuchet MS" w:hAnsi="Trebuchet MS"/>
                <w:sz w:val="26"/>
                <w:szCs w:val="26"/>
              </w:rPr>
              <w:t xml:space="preserve">, </w:t>
            </w:r>
            <w:r w:rsidR="005449EF">
              <w:rPr>
                <w:rFonts w:ascii="Trebuchet MS" w:hAnsi="Trebuchet MS"/>
                <w:sz w:val="26"/>
                <w:szCs w:val="26"/>
              </w:rPr>
              <w:t>з</w:t>
            </w:r>
            <w:r w:rsidR="005001C2">
              <w:rPr>
                <w:rFonts w:ascii="Trebuchet MS" w:hAnsi="Trebuchet MS"/>
                <w:sz w:val="26"/>
                <w:szCs w:val="26"/>
              </w:rPr>
              <w:t xml:space="preserve">аместитель </w:t>
            </w:r>
            <w:r w:rsidR="005449EF">
              <w:rPr>
                <w:rFonts w:ascii="Trebuchet MS" w:hAnsi="Trebuchet MS"/>
                <w:sz w:val="26"/>
                <w:szCs w:val="26"/>
              </w:rPr>
              <w:t>р</w:t>
            </w:r>
            <w:r w:rsidR="005001C2">
              <w:rPr>
                <w:rFonts w:ascii="Trebuchet MS" w:hAnsi="Trebuchet MS"/>
                <w:sz w:val="26"/>
                <w:szCs w:val="26"/>
              </w:rPr>
              <w:t xml:space="preserve">уководителя </w:t>
            </w:r>
            <w:r w:rsidR="005001C2" w:rsidRPr="005001C2">
              <w:rPr>
                <w:rFonts w:ascii="Trebuchet MS" w:hAnsi="Trebuchet MS"/>
                <w:sz w:val="26"/>
                <w:szCs w:val="26"/>
              </w:rPr>
              <w:t>проектного офиса по реализации реформы контрольно-надзорной деятельности</w:t>
            </w:r>
            <w:r w:rsidR="00D041E8">
              <w:rPr>
                <w:rFonts w:ascii="Trebuchet MS" w:hAnsi="Trebuchet MS"/>
                <w:sz w:val="26"/>
                <w:szCs w:val="26"/>
              </w:rPr>
              <w:t xml:space="preserve"> </w:t>
            </w:r>
          </w:p>
          <w:p w:rsidR="00B16627" w:rsidRPr="001805D9" w:rsidRDefault="00B16627" w:rsidP="00D041E8">
            <w:pPr>
              <w:tabs>
                <w:tab w:val="left" w:pos="1701"/>
              </w:tabs>
              <w:spacing w:line="240" w:lineRule="auto"/>
              <w:rPr>
                <w:rFonts w:ascii="Trebuchet MS" w:hAnsi="Trebuchet MS"/>
                <w:i/>
                <w:sz w:val="26"/>
                <w:szCs w:val="26"/>
              </w:rPr>
            </w:pPr>
            <w:r w:rsidRPr="001805D9">
              <w:rPr>
                <w:rFonts w:ascii="Trebuchet MS" w:hAnsi="Trebuchet MS"/>
                <w:i/>
                <w:sz w:val="26"/>
                <w:szCs w:val="26"/>
              </w:rPr>
              <w:t>участники обсуждения:</w:t>
            </w:r>
          </w:p>
          <w:p w:rsidR="00D041E8" w:rsidRPr="008D2283" w:rsidRDefault="008B7FCF" w:rsidP="001734DA">
            <w:pPr>
              <w:pStyle w:val="af5"/>
              <w:numPr>
                <w:ilvl w:val="0"/>
                <w:numId w:val="33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 w:rsidRPr="008D2283">
              <w:rPr>
                <w:rFonts w:ascii="Trebuchet MS" w:hAnsi="Trebuchet MS"/>
                <w:sz w:val="26"/>
                <w:szCs w:val="26"/>
              </w:rPr>
              <w:t xml:space="preserve">ЕФЕРИНА </w:t>
            </w:r>
            <w:r w:rsidR="00D041E8" w:rsidRPr="008D2283">
              <w:rPr>
                <w:rFonts w:ascii="Trebuchet MS" w:hAnsi="Trebuchet MS"/>
                <w:sz w:val="26"/>
                <w:szCs w:val="26"/>
              </w:rPr>
              <w:t>Татьяна Вячеславовна</w:t>
            </w:r>
            <w:r w:rsidR="005001C2" w:rsidRPr="008D2283">
              <w:rPr>
                <w:rFonts w:ascii="Trebuchet MS" w:hAnsi="Trebuchet MS"/>
                <w:sz w:val="26"/>
                <w:szCs w:val="26"/>
              </w:rPr>
              <w:t xml:space="preserve">, </w:t>
            </w:r>
            <w:r w:rsidR="005449EF" w:rsidRPr="008D2283">
              <w:rPr>
                <w:rFonts w:ascii="Trebuchet MS" w:hAnsi="Trebuchet MS"/>
                <w:sz w:val="26"/>
                <w:szCs w:val="26"/>
              </w:rPr>
              <w:t>н</w:t>
            </w:r>
            <w:r w:rsidR="005001C2" w:rsidRPr="008D2283">
              <w:rPr>
                <w:rFonts w:ascii="Trebuchet MS" w:hAnsi="Trebuchet MS"/>
                <w:sz w:val="26"/>
                <w:szCs w:val="26"/>
              </w:rPr>
              <w:t xml:space="preserve">ачальник </w:t>
            </w:r>
            <w:r w:rsidR="005449EF" w:rsidRPr="008D2283">
              <w:rPr>
                <w:rFonts w:ascii="Trebuchet MS" w:hAnsi="Trebuchet MS"/>
                <w:sz w:val="26"/>
                <w:szCs w:val="26"/>
              </w:rPr>
              <w:t>у</w:t>
            </w:r>
            <w:r w:rsidR="005001C2" w:rsidRPr="008D2283">
              <w:rPr>
                <w:rFonts w:ascii="Trebuchet MS" w:hAnsi="Trebuchet MS"/>
                <w:sz w:val="26"/>
                <w:szCs w:val="26"/>
              </w:rPr>
              <w:t xml:space="preserve">правления организации мониторинга </w:t>
            </w:r>
            <w:r w:rsidR="001734DA" w:rsidRPr="008D2283">
              <w:rPr>
                <w:rFonts w:ascii="Trebuchet MS" w:hAnsi="Trebuchet MS"/>
                <w:sz w:val="26"/>
                <w:szCs w:val="26"/>
              </w:rPr>
              <w:t>Аналитического</w:t>
            </w:r>
            <w:r w:rsidR="005001C2" w:rsidRPr="008D2283">
              <w:rPr>
                <w:rFonts w:ascii="Trebuchet MS" w:hAnsi="Trebuchet MS"/>
                <w:sz w:val="26"/>
                <w:szCs w:val="26"/>
              </w:rPr>
              <w:t xml:space="preserve"> центра при Правительстве Российской Федерации</w:t>
            </w:r>
          </w:p>
          <w:p w:rsidR="00D041E8" w:rsidRPr="008D2283" w:rsidRDefault="008B7FCF" w:rsidP="001734DA">
            <w:pPr>
              <w:pStyle w:val="af5"/>
              <w:numPr>
                <w:ilvl w:val="0"/>
                <w:numId w:val="33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 w:rsidRPr="008D2283">
              <w:rPr>
                <w:rFonts w:ascii="Trebuchet MS" w:hAnsi="Trebuchet MS"/>
                <w:sz w:val="26"/>
                <w:szCs w:val="26"/>
              </w:rPr>
              <w:t xml:space="preserve">ПЛАКСИН </w:t>
            </w:r>
            <w:r w:rsidR="00D041E8" w:rsidRPr="008D2283">
              <w:rPr>
                <w:rFonts w:ascii="Trebuchet MS" w:hAnsi="Trebuchet MS"/>
                <w:sz w:val="26"/>
                <w:szCs w:val="26"/>
              </w:rPr>
              <w:t>Сергей Михайлович</w:t>
            </w:r>
            <w:r w:rsidR="005001C2" w:rsidRPr="008D2283">
              <w:rPr>
                <w:rFonts w:ascii="Trebuchet MS" w:hAnsi="Trebuchet MS"/>
                <w:sz w:val="26"/>
                <w:szCs w:val="26"/>
              </w:rPr>
              <w:t xml:space="preserve">, </w:t>
            </w:r>
            <w:r w:rsidR="008D2283">
              <w:rPr>
                <w:rFonts w:ascii="Trebuchet MS" w:hAnsi="Trebuchet MS"/>
                <w:sz w:val="26"/>
                <w:szCs w:val="26"/>
              </w:rPr>
              <w:t>з</w:t>
            </w:r>
            <w:r w:rsidR="005001C2" w:rsidRPr="008D2283">
              <w:rPr>
                <w:rFonts w:ascii="Trebuchet MS" w:hAnsi="Trebuchet MS"/>
                <w:sz w:val="26"/>
                <w:szCs w:val="26"/>
              </w:rPr>
              <w:t>аместитель директора Института государственного и муниципального управления НИУ-ВШЭ</w:t>
            </w:r>
          </w:p>
          <w:p w:rsidR="00D041E8" w:rsidRPr="001805D9" w:rsidRDefault="008B7FCF" w:rsidP="008D2283">
            <w:pPr>
              <w:pStyle w:val="af5"/>
              <w:numPr>
                <w:ilvl w:val="0"/>
                <w:numId w:val="33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>
              <w:rPr>
                <w:rFonts w:ascii="Trebuchet MS" w:hAnsi="Trebuchet MS"/>
                <w:sz w:val="26"/>
                <w:szCs w:val="26"/>
              </w:rPr>
              <w:t>ЮЖАКОВ</w:t>
            </w:r>
            <w:r w:rsidRPr="001805D9">
              <w:rPr>
                <w:rFonts w:ascii="Trebuchet MS" w:hAnsi="Trebuchet MS"/>
                <w:sz w:val="26"/>
                <w:szCs w:val="26"/>
              </w:rPr>
              <w:t xml:space="preserve"> </w:t>
            </w:r>
            <w:r w:rsidR="00D041E8" w:rsidRPr="001805D9">
              <w:rPr>
                <w:rFonts w:ascii="Trebuchet MS" w:hAnsi="Trebuchet MS"/>
                <w:sz w:val="26"/>
                <w:szCs w:val="26"/>
              </w:rPr>
              <w:t>Владимир Николаевич</w:t>
            </w:r>
            <w:r w:rsidR="005001C2">
              <w:rPr>
                <w:rFonts w:ascii="Trebuchet MS" w:hAnsi="Trebuchet MS"/>
                <w:sz w:val="26"/>
                <w:szCs w:val="26"/>
              </w:rPr>
              <w:t>,</w:t>
            </w:r>
            <w:r w:rsidR="008D2283">
              <w:rPr>
                <w:rFonts w:ascii="Trebuchet MS" w:hAnsi="Trebuchet MS"/>
                <w:sz w:val="26"/>
                <w:szCs w:val="26"/>
              </w:rPr>
              <w:t xml:space="preserve"> д</w:t>
            </w:r>
            <w:r w:rsidR="005001C2">
              <w:rPr>
                <w:rFonts w:ascii="Trebuchet MS" w:hAnsi="Trebuchet MS"/>
                <w:sz w:val="26"/>
                <w:szCs w:val="26"/>
              </w:rPr>
              <w:t xml:space="preserve">иректор Центра технологий государственного </w:t>
            </w:r>
            <w:r w:rsidR="005001C2" w:rsidRPr="005001C2">
              <w:rPr>
                <w:rFonts w:ascii="Trebuchet MS" w:hAnsi="Trebuchet MS"/>
                <w:sz w:val="26"/>
                <w:szCs w:val="26"/>
              </w:rPr>
              <w:t xml:space="preserve">управления </w:t>
            </w:r>
            <w:proofErr w:type="spellStart"/>
            <w:r w:rsidR="005001C2" w:rsidRPr="005001C2">
              <w:rPr>
                <w:rFonts w:ascii="Trebuchet MS" w:hAnsi="Trebuchet MS"/>
                <w:sz w:val="26"/>
                <w:szCs w:val="26"/>
              </w:rPr>
              <w:t>РАНХиГС</w:t>
            </w:r>
            <w:proofErr w:type="spellEnd"/>
          </w:p>
        </w:tc>
      </w:tr>
      <w:tr w:rsidR="00602827" w:rsidRPr="00491413" w:rsidTr="00665D01">
        <w:trPr>
          <w:trHeight w:val="304"/>
        </w:trPr>
        <w:tc>
          <w:tcPr>
            <w:tcW w:w="2082" w:type="dxa"/>
          </w:tcPr>
          <w:p w:rsidR="00325A2D" w:rsidRPr="00625767" w:rsidRDefault="00602827" w:rsidP="00157AA2">
            <w:pPr>
              <w:spacing w:line="240" w:lineRule="auto"/>
              <w:jc w:val="left"/>
              <w:rPr>
                <w:rFonts w:ascii="Trebuchet MS" w:hAnsi="Trebuchet MS"/>
                <w:bCs/>
                <w:sz w:val="26"/>
                <w:szCs w:val="26"/>
              </w:rPr>
            </w:pPr>
            <w:r w:rsidRPr="00625767">
              <w:rPr>
                <w:rFonts w:ascii="Trebuchet MS" w:hAnsi="Trebuchet MS"/>
                <w:bCs/>
                <w:sz w:val="26"/>
                <w:szCs w:val="26"/>
              </w:rPr>
              <w:t>1</w:t>
            </w:r>
            <w:r w:rsidR="00B16627">
              <w:rPr>
                <w:rFonts w:ascii="Trebuchet MS" w:hAnsi="Trebuchet MS"/>
                <w:bCs/>
                <w:sz w:val="26"/>
                <w:szCs w:val="26"/>
              </w:rPr>
              <w:t>3:45–1</w:t>
            </w:r>
            <w:r w:rsidR="00157AA2">
              <w:rPr>
                <w:rFonts w:ascii="Trebuchet MS" w:hAnsi="Trebuchet MS"/>
                <w:bCs/>
                <w:sz w:val="26"/>
                <w:szCs w:val="26"/>
              </w:rPr>
              <w:t>5</w:t>
            </w:r>
            <w:r w:rsidR="00B16627">
              <w:rPr>
                <w:rFonts w:ascii="Trebuchet MS" w:hAnsi="Trebuchet MS"/>
                <w:bCs/>
                <w:sz w:val="26"/>
                <w:szCs w:val="26"/>
              </w:rPr>
              <w:t>:</w:t>
            </w:r>
            <w:r w:rsidR="00157AA2">
              <w:rPr>
                <w:rFonts w:ascii="Trebuchet MS" w:hAnsi="Trebuchet MS"/>
                <w:bCs/>
                <w:sz w:val="26"/>
                <w:szCs w:val="26"/>
              </w:rPr>
              <w:t>00</w:t>
            </w:r>
          </w:p>
        </w:tc>
        <w:tc>
          <w:tcPr>
            <w:tcW w:w="7631" w:type="dxa"/>
          </w:tcPr>
          <w:p w:rsidR="00602827" w:rsidRPr="00625767" w:rsidRDefault="00EB0A95" w:rsidP="008976F1">
            <w:pPr>
              <w:tabs>
                <w:tab w:val="left" w:pos="1701"/>
              </w:tabs>
              <w:spacing w:line="240" w:lineRule="auto"/>
              <w:jc w:val="left"/>
              <w:rPr>
                <w:rFonts w:ascii="Trebuchet MS" w:eastAsia="Times New Roman" w:hAnsi="Trebuchet MS" w:cs="Trebuchet MS"/>
                <w:bCs/>
                <w:sz w:val="26"/>
                <w:szCs w:val="26"/>
                <w:lang w:eastAsia="ru-RU"/>
              </w:rPr>
            </w:pPr>
            <w:r w:rsidRPr="00625767">
              <w:rPr>
                <w:rFonts w:ascii="Trebuchet MS" w:hAnsi="Trebuchet MS"/>
                <w:sz w:val="26"/>
                <w:szCs w:val="26"/>
              </w:rPr>
              <w:t xml:space="preserve">Перерыв </w:t>
            </w:r>
          </w:p>
        </w:tc>
      </w:tr>
      <w:tr w:rsidR="00602827" w:rsidRPr="00491413" w:rsidTr="00823B34">
        <w:trPr>
          <w:trHeight w:val="1929"/>
        </w:trPr>
        <w:tc>
          <w:tcPr>
            <w:tcW w:w="2082" w:type="dxa"/>
          </w:tcPr>
          <w:p w:rsidR="00602827" w:rsidRPr="00491413" w:rsidRDefault="006B1BED" w:rsidP="008976F1">
            <w:pPr>
              <w:spacing w:line="240" w:lineRule="auto"/>
              <w:jc w:val="left"/>
              <w:rPr>
                <w:rFonts w:ascii="Trebuchet MS" w:hAnsi="Trebuchet MS"/>
                <w:bCs/>
                <w:sz w:val="26"/>
                <w:szCs w:val="26"/>
              </w:rPr>
            </w:pPr>
            <w:r w:rsidRPr="00491413">
              <w:rPr>
                <w:rFonts w:ascii="Trebuchet MS" w:hAnsi="Trebuchet MS"/>
                <w:bCs/>
                <w:sz w:val="26"/>
                <w:szCs w:val="26"/>
              </w:rPr>
              <w:t>15</w:t>
            </w:r>
            <w:r w:rsidR="00602827" w:rsidRPr="00491413">
              <w:rPr>
                <w:rFonts w:ascii="Trebuchet MS" w:hAnsi="Trebuchet MS"/>
                <w:bCs/>
                <w:sz w:val="26"/>
                <w:szCs w:val="26"/>
              </w:rPr>
              <w:t>:00–</w:t>
            </w:r>
            <w:r w:rsidRPr="00491413">
              <w:rPr>
                <w:rFonts w:ascii="Trebuchet MS" w:hAnsi="Trebuchet MS"/>
                <w:bCs/>
                <w:sz w:val="26"/>
                <w:szCs w:val="26"/>
              </w:rPr>
              <w:t>17</w:t>
            </w:r>
            <w:r w:rsidR="005E6916" w:rsidRPr="00491413">
              <w:rPr>
                <w:rFonts w:ascii="Trebuchet MS" w:hAnsi="Trebuchet MS"/>
                <w:bCs/>
                <w:sz w:val="26"/>
                <w:szCs w:val="26"/>
              </w:rPr>
              <w:t>:3</w:t>
            </w:r>
            <w:r w:rsidR="00602827" w:rsidRPr="00491413">
              <w:rPr>
                <w:rFonts w:ascii="Trebuchet MS" w:hAnsi="Trebuchet MS"/>
                <w:bCs/>
                <w:sz w:val="26"/>
                <w:szCs w:val="26"/>
              </w:rPr>
              <w:t>0</w:t>
            </w:r>
          </w:p>
          <w:p w:rsidR="00741524" w:rsidRPr="00491413" w:rsidRDefault="00157AA2" w:rsidP="008976F1">
            <w:pPr>
              <w:spacing w:line="240" w:lineRule="auto"/>
              <w:jc w:val="left"/>
              <w:rPr>
                <w:rFonts w:ascii="Trebuchet MS" w:hAnsi="Trebuchet MS"/>
                <w:bCs/>
                <w:sz w:val="26"/>
                <w:szCs w:val="26"/>
              </w:rPr>
            </w:pPr>
            <w:r>
              <w:rPr>
                <w:rFonts w:ascii="Trebuchet MS" w:hAnsi="Trebuchet MS"/>
                <w:b/>
                <w:sz w:val="26"/>
                <w:szCs w:val="26"/>
              </w:rPr>
              <w:t>Малый</w:t>
            </w:r>
            <w:r w:rsidR="00741524" w:rsidRPr="00491413">
              <w:rPr>
                <w:rFonts w:ascii="Trebuchet MS" w:hAnsi="Trebuchet MS"/>
                <w:b/>
                <w:sz w:val="26"/>
                <w:szCs w:val="26"/>
              </w:rPr>
              <w:t xml:space="preserve"> конференц-зал</w:t>
            </w:r>
          </w:p>
        </w:tc>
        <w:tc>
          <w:tcPr>
            <w:tcW w:w="7631" w:type="dxa"/>
          </w:tcPr>
          <w:p w:rsidR="00875B6F" w:rsidRDefault="00E43AE2" w:rsidP="00823B34">
            <w:pPr>
              <w:tabs>
                <w:tab w:val="left" w:pos="1701"/>
              </w:tabs>
              <w:spacing w:after="0" w:line="240" w:lineRule="auto"/>
              <w:rPr>
                <w:rFonts w:ascii="Trebuchet MS" w:hAnsi="Trebuchet MS"/>
                <w:b/>
                <w:sz w:val="26"/>
                <w:szCs w:val="26"/>
              </w:rPr>
            </w:pPr>
            <w:r w:rsidRPr="00CA5446">
              <w:rPr>
                <w:rFonts w:ascii="Trebuchet MS" w:hAnsi="Trebuchet MS"/>
                <w:b/>
                <w:sz w:val="26"/>
                <w:szCs w:val="26"/>
              </w:rPr>
              <w:t>Круглый стол</w:t>
            </w:r>
            <w:r w:rsidR="005569FE" w:rsidRPr="00CA5446">
              <w:rPr>
                <w:rFonts w:ascii="Trebuchet MS" w:hAnsi="Trebuchet MS"/>
                <w:b/>
                <w:sz w:val="26"/>
                <w:szCs w:val="26"/>
              </w:rPr>
              <w:t xml:space="preserve"> «</w:t>
            </w:r>
            <w:r w:rsidR="00300D84">
              <w:rPr>
                <w:rFonts w:ascii="Trebuchet MS" w:hAnsi="Trebuchet MS"/>
                <w:b/>
                <w:sz w:val="26"/>
                <w:szCs w:val="26"/>
              </w:rPr>
              <w:t xml:space="preserve">Оптимизация обязательных требований и внедрение </w:t>
            </w:r>
            <w:r w:rsidR="00ED4360" w:rsidRPr="00CA5446">
              <w:rPr>
                <w:rFonts w:ascii="Trebuchet MS" w:hAnsi="Trebuchet MS"/>
                <w:b/>
                <w:sz w:val="26"/>
                <w:szCs w:val="26"/>
              </w:rPr>
              <w:t>проверочных листов</w:t>
            </w:r>
            <w:r w:rsidR="00602827" w:rsidRPr="00CA5446">
              <w:rPr>
                <w:rFonts w:ascii="Trebuchet MS" w:hAnsi="Trebuchet MS"/>
                <w:b/>
                <w:sz w:val="26"/>
                <w:szCs w:val="26"/>
              </w:rPr>
              <w:t>»</w:t>
            </w:r>
            <w:r w:rsidRPr="00CA5446">
              <w:rPr>
                <w:rFonts w:ascii="Trebuchet MS" w:hAnsi="Trebuchet MS"/>
                <w:b/>
                <w:sz w:val="26"/>
                <w:szCs w:val="26"/>
              </w:rPr>
              <w:t xml:space="preserve"> </w:t>
            </w:r>
          </w:p>
          <w:p w:rsidR="00DC1275" w:rsidRDefault="00DC1275" w:rsidP="00823B34">
            <w:pPr>
              <w:tabs>
                <w:tab w:val="left" w:pos="1701"/>
              </w:tabs>
              <w:spacing w:after="0" w:line="240" w:lineRule="auto"/>
              <w:rPr>
                <w:rFonts w:ascii="Trebuchet MS" w:hAnsi="Trebuchet MS"/>
                <w:b/>
                <w:sz w:val="26"/>
                <w:szCs w:val="26"/>
              </w:rPr>
            </w:pPr>
          </w:p>
          <w:p w:rsidR="00DC1275" w:rsidRPr="003375ED" w:rsidRDefault="00040E3C" w:rsidP="003375ED">
            <w:p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  <w:u w:val="single"/>
              </w:rPr>
            </w:pPr>
            <w:r>
              <w:rPr>
                <w:rFonts w:ascii="Trebuchet MS" w:hAnsi="Trebuchet MS"/>
                <w:sz w:val="26"/>
                <w:szCs w:val="26"/>
                <w:u w:val="single"/>
              </w:rPr>
              <w:t>в</w:t>
            </w:r>
            <w:r w:rsidR="00DC1275" w:rsidRPr="003375ED">
              <w:rPr>
                <w:rFonts w:ascii="Trebuchet MS" w:hAnsi="Trebuchet MS"/>
                <w:sz w:val="26"/>
                <w:szCs w:val="26"/>
                <w:u w:val="single"/>
              </w:rPr>
              <w:t>опросы для обсуждения:</w:t>
            </w:r>
          </w:p>
          <w:p w:rsidR="00300D84" w:rsidRDefault="00300D84" w:rsidP="003375ED">
            <w:pPr>
              <w:pStyle w:val="af5"/>
              <w:numPr>
                <w:ilvl w:val="0"/>
                <w:numId w:val="28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>
              <w:rPr>
                <w:rFonts w:ascii="Trebuchet MS" w:hAnsi="Trebuchet MS"/>
                <w:sz w:val="26"/>
                <w:szCs w:val="26"/>
              </w:rPr>
              <w:t>международный опыт ревизии регулирования оптимизации обязательных требований</w:t>
            </w:r>
          </w:p>
          <w:p w:rsidR="00DC1275" w:rsidRPr="003375ED" w:rsidRDefault="004C61B8" w:rsidP="003375ED">
            <w:pPr>
              <w:pStyle w:val="af5"/>
              <w:numPr>
                <w:ilvl w:val="0"/>
                <w:numId w:val="28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>
              <w:rPr>
                <w:rFonts w:ascii="Trebuchet MS" w:hAnsi="Trebuchet MS"/>
                <w:sz w:val="26"/>
                <w:szCs w:val="26"/>
              </w:rPr>
              <w:t>п</w:t>
            </w:r>
            <w:r w:rsidR="00DC1275" w:rsidRPr="003375ED">
              <w:rPr>
                <w:rFonts w:ascii="Trebuchet MS" w:hAnsi="Trebuchet MS"/>
                <w:sz w:val="26"/>
                <w:szCs w:val="26"/>
              </w:rPr>
              <w:t xml:space="preserve">рактика применения </w:t>
            </w:r>
            <w:proofErr w:type="gramStart"/>
            <w:r w:rsidR="00DC1275" w:rsidRPr="003375ED">
              <w:rPr>
                <w:rFonts w:ascii="Trebuchet MS" w:hAnsi="Trebuchet MS"/>
                <w:sz w:val="26"/>
                <w:szCs w:val="26"/>
              </w:rPr>
              <w:t>чек-листов</w:t>
            </w:r>
            <w:proofErr w:type="gramEnd"/>
          </w:p>
          <w:p w:rsidR="009933FB" w:rsidRDefault="004C61B8" w:rsidP="003375ED">
            <w:pPr>
              <w:pStyle w:val="af5"/>
              <w:numPr>
                <w:ilvl w:val="0"/>
                <w:numId w:val="28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color w:val="000000" w:themeColor="text1"/>
                <w:sz w:val="26"/>
                <w:szCs w:val="26"/>
              </w:rPr>
            </w:pPr>
            <w:r>
              <w:rPr>
                <w:rFonts w:ascii="Trebuchet MS" w:hAnsi="Trebuchet MS"/>
                <w:sz w:val="26"/>
                <w:szCs w:val="26"/>
              </w:rPr>
              <w:t>в</w:t>
            </w:r>
            <w:r w:rsidR="00DC1275" w:rsidRPr="003375ED">
              <w:rPr>
                <w:rFonts w:ascii="Trebuchet MS" w:hAnsi="Trebuchet MS"/>
                <w:sz w:val="26"/>
                <w:szCs w:val="26"/>
              </w:rPr>
              <w:t>озможные направления</w:t>
            </w:r>
            <w:r w:rsidR="00DC1275" w:rsidRPr="003375ED">
              <w:rPr>
                <w:rFonts w:ascii="Trebuchet MS" w:hAnsi="Trebuchet MS"/>
                <w:color w:val="000000" w:themeColor="text1"/>
                <w:sz w:val="26"/>
                <w:szCs w:val="26"/>
              </w:rPr>
              <w:t xml:space="preserve"> совершенствования процед</w:t>
            </w:r>
            <w:r w:rsidR="00544A59">
              <w:rPr>
                <w:rFonts w:ascii="Trebuchet MS" w:hAnsi="Trebuchet MS"/>
                <w:color w:val="000000" w:themeColor="text1"/>
                <w:sz w:val="26"/>
                <w:szCs w:val="26"/>
              </w:rPr>
              <w:t xml:space="preserve">уры принятия, формы, содержания </w:t>
            </w:r>
            <w:proofErr w:type="gramStart"/>
            <w:r w:rsidR="00544A59">
              <w:rPr>
                <w:rFonts w:ascii="Trebuchet MS" w:hAnsi="Trebuchet MS"/>
                <w:color w:val="000000" w:themeColor="text1"/>
                <w:sz w:val="26"/>
                <w:szCs w:val="26"/>
              </w:rPr>
              <w:t>чек-листов</w:t>
            </w:r>
            <w:proofErr w:type="gramEnd"/>
          </w:p>
          <w:p w:rsidR="009933FB" w:rsidRPr="001734DA" w:rsidRDefault="008B7FCF" w:rsidP="001734DA">
            <w:p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>
              <w:rPr>
                <w:rFonts w:ascii="Trebuchet MS" w:hAnsi="Trebuchet MS"/>
                <w:color w:val="000000" w:themeColor="text1"/>
                <w:sz w:val="26"/>
                <w:szCs w:val="26"/>
              </w:rPr>
              <w:t>М</w:t>
            </w:r>
            <w:r w:rsidR="009933FB">
              <w:rPr>
                <w:rFonts w:ascii="Trebuchet MS" w:hAnsi="Trebuchet MS"/>
                <w:color w:val="000000" w:themeColor="text1"/>
                <w:sz w:val="26"/>
                <w:szCs w:val="26"/>
              </w:rPr>
              <w:t>одератор</w:t>
            </w:r>
            <w:r w:rsidR="001A2009">
              <w:rPr>
                <w:rFonts w:ascii="Trebuchet MS" w:hAnsi="Trebuchet MS"/>
                <w:color w:val="000000" w:themeColor="text1"/>
                <w:sz w:val="26"/>
                <w:szCs w:val="26"/>
              </w:rPr>
              <w:t>:</w:t>
            </w:r>
            <w:r w:rsidR="009933FB">
              <w:rPr>
                <w:rFonts w:ascii="Trebuchet MS" w:hAnsi="Trebuchet MS"/>
                <w:color w:val="000000" w:themeColor="text1"/>
                <w:sz w:val="26"/>
                <w:szCs w:val="26"/>
              </w:rPr>
              <w:t xml:space="preserve"> </w:t>
            </w:r>
            <w:r>
              <w:rPr>
                <w:rFonts w:ascii="Trebuchet MS" w:hAnsi="Trebuchet MS"/>
                <w:color w:val="000000" w:themeColor="text1"/>
                <w:sz w:val="26"/>
                <w:szCs w:val="26"/>
              </w:rPr>
              <w:t>ДЖУЖОМА</w:t>
            </w:r>
            <w:r w:rsidR="009933FB">
              <w:rPr>
                <w:rFonts w:ascii="Trebuchet MS" w:hAnsi="Trebuchet MS"/>
                <w:color w:val="000000" w:themeColor="text1"/>
                <w:sz w:val="26"/>
                <w:szCs w:val="26"/>
              </w:rPr>
              <w:t xml:space="preserve"> Вероника Викторовна</w:t>
            </w:r>
            <w:r w:rsidR="005001C2">
              <w:rPr>
                <w:rFonts w:ascii="Trebuchet MS" w:hAnsi="Trebuchet MS"/>
                <w:color w:val="000000" w:themeColor="text1"/>
                <w:sz w:val="26"/>
                <w:szCs w:val="26"/>
              </w:rPr>
              <w:t xml:space="preserve">, </w:t>
            </w:r>
            <w:r w:rsidR="008D2283">
              <w:rPr>
                <w:rFonts w:ascii="Trebuchet MS" w:hAnsi="Trebuchet MS"/>
                <w:sz w:val="26"/>
                <w:szCs w:val="26"/>
              </w:rPr>
              <w:t>п</w:t>
            </w:r>
            <w:r w:rsidR="005001C2" w:rsidRPr="001734DA">
              <w:rPr>
                <w:rFonts w:ascii="Trebuchet MS" w:hAnsi="Trebuchet MS"/>
                <w:sz w:val="26"/>
                <w:szCs w:val="26"/>
              </w:rPr>
              <w:t>ервый заместитель руководителя проектного офиса по реализации реформы контрольно-надзорной деятельности</w:t>
            </w:r>
          </w:p>
          <w:p w:rsidR="00040E3C" w:rsidRPr="001734DA" w:rsidRDefault="00040E3C" w:rsidP="001734DA">
            <w:p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 w:rsidRPr="001734DA">
              <w:rPr>
                <w:rFonts w:ascii="Trebuchet MS" w:hAnsi="Trebuchet MS"/>
                <w:sz w:val="26"/>
                <w:szCs w:val="26"/>
              </w:rPr>
              <w:t>участники обсуждения:</w:t>
            </w:r>
          </w:p>
          <w:p w:rsidR="009933FB" w:rsidRPr="008D2283" w:rsidRDefault="009933FB" w:rsidP="001734DA">
            <w:pPr>
              <w:pStyle w:val="af5"/>
              <w:numPr>
                <w:ilvl w:val="0"/>
                <w:numId w:val="33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 w:rsidRPr="008D2283">
              <w:rPr>
                <w:rFonts w:ascii="Trebuchet MS" w:hAnsi="Trebuchet MS"/>
                <w:sz w:val="26"/>
                <w:szCs w:val="26"/>
              </w:rPr>
              <w:t>А</w:t>
            </w:r>
            <w:r w:rsidR="008B7FCF" w:rsidRPr="008D2283">
              <w:rPr>
                <w:rFonts w:ascii="Trebuchet MS" w:hAnsi="Trebuchet MS"/>
                <w:sz w:val="26"/>
                <w:szCs w:val="26"/>
              </w:rPr>
              <w:t>ГЕЕВА</w:t>
            </w:r>
            <w:r w:rsidRPr="008D2283">
              <w:rPr>
                <w:rFonts w:ascii="Trebuchet MS" w:hAnsi="Trebuchet MS"/>
                <w:sz w:val="26"/>
                <w:szCs w:val="26"/>
              </w:rPr>
              <w:t xml:space="preserve"> Надежда Викторовна</w:t>
            </w:r>
            <w:r w:rsidR="005001C2" w:rsidRPr="008D2283">
              <w:rPr>
                <w:rFonts w:ascii="Trebuchet MS" w:hAnsi="Trebuchet MS"/>
                <w:sz w:val="26"/>
                <w:szCs w:val="26"/>
              </w:rPr>
              <w:t xml:space="preserve">, </w:t>
            </w:r>
            <w:r w:rsidR="008D2283">
              <w:rPr>
                <w:rFonts w:ascii="Trebuchet MS" w:hAnsi="Trebuchet MS"/>
                <w:sz w:val="26"/>
                <w:szCs w:val="26"/>
              </w:rPr>
              <w:t>у</w:t>
            </w:r>
            <w:r w:rsidR="005001C2" w:rsidRPr="008D2283">
              <w:rPr>
                <w:rFonts w:ascii="Trebuchet MS" w:hAnsi="Trebuchet MS"/>
                <w:sz w:val="26"/>
                <w:szCs w:val="26"/>
              </w:rPr>
              <w:t xml:space="preserve">правляющий партнер </w:t>
            </w:r>
            <w:proofErr w:type="spellStart"/>
            <w:r w:rsidR="005001C2" w:rsidRPr="008D2283">
              <w:rPr>
                <w:rFonts w:ascii="Trebuchet MS" w:hAnsi="Trebuchet MS"/>
                <w:sz w:val="26"/>
                <w:szCs w:val="26"/>
              </w:rPr>
              <w:lastRenderedPageBreak/>
              <w:t>Консалт</w:t>
            </w:r>
            <w:proofErr w:type="spellEnd"/>
            <w:r w:rsidR="005001C2" w:rsidRPr="008D2283">
              <w:rPr>
                <w:rFonts w:ascii="Trebuchet MS" w:hAnsi="Trebuchet MS"/>
                <w:sz w:val="26"/>
                <w:szCs w:val="26"/>
              </w:rPr>
              <w:t>-бюро «Ставка»</w:t>
            </w:r>
          </w:p>
          <w:p w:rsidR="001A2009" w:rsidRPr="008D2283" w:rsidRDefault="008B7FCF" w:rsidP="001734DA">
            <w:pPr>
              <w:pStyle w:val="af5"/>
              <w:numPr>
                <w:ilvl w:val="0"/>
                <w:numId w:val="33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 w:rsidRPr="008D2283">
              <w:rPr>
                <w:rFonts w:ascii="Trebuchet MS" w:hAnsi="Trebuchet MS"/>
                <w:sz w:val="26"/>
                <w:szCs w:val="26"/>
              </w:rPr>
              <w:t xml:space="preserve">БЛАНК </w:t>
            </w:r>
            <w:r w:rsidR="001A2009" w:rsidRPr="008D2283">
              <w:rPr>
                <w:rFonts w:ascii="Trebuchet MS" w:hAnsi="Trebuchet MS"/>
                <w:sz w:val="26"/>
                <w:szCs w:val="26"/>
              </w:rPr>
              <w:t>Флорентин</w:t>
            </w:r>
            <w:r w:rsidR="005001C2" w:rsidRPr="008D2283">
              <w:rPr>
                <w:rFonts w:ascii="Trebuchet MS" w:hAnsi="Trebuchet MS"/>
                <w:sz w:val="26"/>
                <w:szCs w:val="26"/>
              </w:rPr>
              <w:t>,</w:t>
            </w:r>
            <w:r w:rsidR="008D2283" w:rsidRPr="008D2283">
              <w:rPr>
                <w:rFonts w:ascii="Trebuchet MS" w:hAnsi="Trebuchet MS"/>
                <w:sz w:val="26"/>
                <w:szCs w:val="26"/>
              </w:rPr>
              <w:t xml:space="preserve"> </w:t>
            </w:r>
            <w:r w:rsidR="005001C2" w:rsidRPr="008D2283">
              <w:rPr>
                <w:rFonts w:ascii="Trebuchet MS" w:hAnsi="Trebuchet MS"/>
                <w:sz w:val="26"/>
                <w:szCs w:val="26"/>
              </w:rPr>
              <w:t>эксперт Всемирного банка</w:t>
            </w:r>
          </w:p>
          <w:p w:rsidR="00040E3C" w:rsidRPr="008D2283" w:rsidRDefault="00040E3C" w:rsidP="001734DA">
            <w:pPr>
              <w:pStyle w:val="af5"/>
              <w:numPr>
                <w:ilvl w:val="0"/>
                <w:numId w:val="33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 w:rsidRPr="008D2283">
              <w:rPr>
                <w:rFonts w:ascii="Trebuchet MS" w:hAnsi="Trebuchet MS"/>
                <w:sz w:val="26"/>
                <w:szCs w:val="26"/>
              </w:rPr>
              <w:t>К</w:t>
            </w:r>
            <w:r w:rsidR="008B7FCF" w:rsidRPr="008D2283">
              <w:rPr>
                <w:rFonts w:ascii="Trebuchet MS" w:hAnsi="Trebuchet MS"/>
                <w:sz w:val="26"/>
                <w:szCs w:val="26"/>
              </w:rPr>
              <w:t>ОРШУНОВА</w:t>
            </w:r>
            <w:r w:rsidRPr="008D2283">
              <w:rPr>
                <w:rFonts w:ascii="Trebuchet MS" w:hAnsi="Trebuchet MS"/>
                <w:sz w:val="26"/>
                <w:szCs w:val="26"/>
              </w:rPr>
              <w:t xml:space="preserve"> Ирина</w:t>
            </w:r>
            <w:r w:rsidR="00300D84" w:rsidRPr="008D2283">
              <w:rPr>
                <w:rFonts w:ascii="Trebuchet MS" w:hAnsi="Trebuchet MS"/>
                <w:sz w:val="26"/>
                <w:szCs w:val="26"/>
              </w:rPr>
              <w:t xml:space="preserve"> </w:t>
            </w:r>
            <w:r w:rsidR="008B7FCF" w:rsidRPr="008D2283">
              <w:rPr>
                <w:rFonts w:ascii="Trebuchet MS" w:hAnsi="Trebuchet MS"/>
                <w:sz w:val="26"/>
                <w:szCs w:val="26"/>
              </w:rPr>
              <w:t>Анатольевна</w:t>
            </w:r>
            <w:r w:rsidR="005001C2" w:rsidRPr="008D2283">
              <w:rPr>
                <w:rFonts w:ascii="Trebuchet MS" w:hAnsi="Trebuchet MS"/>
                <w:sz w:val="26"/>
                <w:szCs w:val="26"/>
              </w:rPr>
              <w:t xml:space="preserve">, </w:t>
            </w:r>
            <w:r w:rsidR="008D2283">
              <w:rPr>
                <w:rFonts w:ascii="Trebuchet MS" w:hAnsi="Trebuchet MS"/>
                <w:sz w:val="26"/>
                <w:szCs w:val="26"/>
              </w:rPr>
              <w:t>д</w:t>
            </w:r>
            <w:r w:rsidR="005001C2" w:rsidRPr="008D2283">
              <w:rPr>
                <w:rFonts w:ascii="Trebuchet MS" w:hAnsi="Trebuchet MS"/>
                <w:sz w:val="26"/>
                <w:szCs w:val="26"/>
              </w:rPr>
              <w:t>иректор по развитию поставщиков и отдела контроля качества и безопасности «Макдональдс» в России и Восточной Европе</w:t>
            </w:r>
          </w:p>
          <w:p w:rsidR="001A2009" w:rsidRPr="001734DA" w:rsidRDefault="001A2009" w:rsidP="001734DA">
            <w:pPr>
              <w:pStyle w:val="af5"/>
              <w:numPr>
                <w:ilvl w:val="0"/>
                <w:numId w:val="33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 w:rsidRPr="001734DA">
              <w:rPr>
                <w:rFonts w:ascii="Trebuchet MS" w:hAnsi="Trebuchet MS"/>
                <w:sz w:val="26"/>
                <w:szCs w:val="26"/>
              </w:rPr>
              <w:t>представитель Минюста России</w:t>
            </w:r>
          </w:p>
          <w:p w:rsidR="001A2009" w:rsidRPr="001734DA" w:rsidRDefault="001A2009" w:rsidP="001734DA">
            <w:pPr>
              <w:pStyle w:val="af5"/>
              <w:numPr>
                <w:ilvl w:val="0"/>
                <w:numId w:val="33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 w:rsidRPr="001734DA">
              <w:rPr>
                <w:rFonts w:ascii="Trebuchet MS" w:hAnsi="Trebuchet MS"/>
                <w:sz w:val="26"/>
                <w:szCs w:val="26"/>
              </w:rPr>
              <w:t>представитель Минэкономразвития</w:t>
            </w:r>
            <w:r w:rsidR="00C0228B" w:rsidRPr="001734DA">
              <w:rPr>
                <w:rFonts w:ascii="Trebuchet MS" w:hAnsi="Trebuchet MS"/>
                <w:sz w:val="26"/>
                <w:szCs w:val="26"/>
              </w:rPr>
              <w:t xml:space="preserve"> России</w:t>
            </w:r>
          </w:p>
          <w:p w:rsidR="00545F11" w:rsidRPr="009933FB" w:rsidRDefault="009933FB" w:rsidP="001734DA">
            <w:pPr>
              <w:pStyle w:val="af5"/>
              <w:numPr>
                <w:ilvl w:val="0"/>
                <w:numId w:val="33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color w:val="000000" w:themeColor="text1"/>
                <w:sz w:val="26"/>
                <w:szCs w:val="26"/>
              </w:rPr>
            </w:pPr>
            <w:r w:rsidRPr="001734DA">
              <w:rPr>
                <w:rFonts w:ascii="Trebuchet MS" w:hAnsi="Trebuchet MS"/>
                <w:sz w:val="26"/>
                <w:szCs w:val="26"/>
              </w:rPr>
              <w:t xml:space="preserve">представитель </w:t>
            </w:r>
            <w:proofErr w:type="spellStart"/>
            <w:r w:rsidRPr="001734DA">
              <w:rPr>
                <w:rFonts w:ascii="Trebuchet MS" w:hAnsi="Trebuchet MS"/>
                <w:sz w:val="26"/>
                <w:szCs w:val="26"/>
              </w:rPr>
              <w:t>Росприроднадзора</w:t>
            </w:r>
            <w:proofErr w:type="spellEnd"/>
            <w:r>
              <w:rPr>
                <w:rFonts w:ascii="Trebuchet MS" w:hAnsi="Trebuchet MS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C0779C" w:rsidRPr="00491413" w:rsidTr="00314B86">
        <w:trPr>
          <w:trHeight w:val="699"/>
        </w:trPr>
        <w:tc>
          <w:tcPr>
            <w:tcW w:w="2082" w:type="dxa"/>
          </w:tcPr>
          <w:p w:rsidR="00C0779C" w:rsidRPr="00D87A8E" w:rsidRDefault="00C0779C" w:rsidP="00314B86">
            <w:pPr>
              <w:tabs>
                <w:tab w:val="left" w:pos="1701"/>
              </w:tabs>
              <w:spacing w:after="0" w:line="240" w:lineRule="auto"/>
              <w:jc w:val="left"/>
              <w:rPr>
                <w:rFonts w:ascii="Trebuchet MS" w:hAnsi="Trebuchet MS"/>
                <w:sz w:val="26"/>
                <w:szCs w:val="26"/>
              </w:rPr>
            </w:pPr>
            <w:r w:rsidRPr="00D87A8E">
              <w:rPr>
                <w:rFonts w:ascii="Trebuchet MS" w:hAnsi="Trebuchet MS"/>
                <w:sz w:val="26"/>
                <w:szCs w:val="26"/>
              </w:rPr>
              <w:lastRenderedPageBreak/>
              <w:t>1</w:t>
            </w:r>
            <w:r>
              <w:rPr>
                <w:rFonts w:ascii="Trebuchet MS" w:hAnsi="Trebuchet MS"/>
                <w:sz w:val="26"/>
                <w:szCs w:val="26"/>
              </w:rPr>
              <w:t>5</w:t>
            </w:r>
            <w:r w:rsidRPr="00D87A8E">
              <w:rPr>
                <w:rFonts w:ascii="Trebuchet MS" w:hAnsi="Trebuchet MS"/>
                <w:sz w:val="26"/>
                <w:szCs w:val="26"/>
              </w:rPr>
              <w:t>:</w:t>
            </w:r>
            <w:r>
              <w:rPr>
                <w:rFonts w:ascii="Trebuchet MS" w:hAnsi="Trebuchet MS"/>
                <w:sz w:val="26"/>
                <w:szCs w:val="26"/>
              </w:rPr>
              <w:t>00</w:t>
            </w:r>
            <w:r w:rsidRPr="00D87A8E">
              <w:rPr>
                <w:rFonts w:ascii="Trebuchet MS" w:hAnsi="Trebuchet MS"/>
                <w:sz w:val="26"/>
                <w:szCs w:val="26"/>
              </w:rPr>
              <w:t>–1</w:t>
            </w:r>
            <w:r>
              <w:rPr>
                <w:rFonts w:ascii="Trebuchet MS" w:hAnsi="Trebuchet MS"/>
                <w:sz w:val="26"/>
                <w:szCs w:val="26"/>
              </w:rPr>
              <w:t>7</w:t>
            </w:r>
            <w:r w:rsidRPr="00D87A8E">
              <w:rPr>
                <w:rFonts w:ascii="Trebuchet MS" w:hAnsi="Trebuchet MS"/>
                <w:sz w:val="26"/>
                <w:szCs w:val="26"/>
              </w:rPr>
              <w:t>:</w:t>
            </w:r>
            <w:r>
              <w:rPr>
                <w:rFonts w:ascii="Trebuchet MS" w:hAnsi="Trebuchet MS"/>
                <w:sz w:val="26"/>
                <w:szCs w:val="26"/>
              </w:rPr>
              <w:t>3</w:t>
            </w:r>
            <w:r w:rsidRPr="00D87A8E">
              <w:rPr>
                <w:rFonts w:ascii="Trebuchet MS" w:hAnsi="Trebuchet MS"/>
                <w:sz w:val="26"/>
                <w:szCs w:val="26"/>
              </w:rPr>
              <w:t>0</w:t>
            </w:r>
          </w:p>
          <w:p w:rsidR="00C0779C" w:rsidRPr="00D87A8E" w:rsidRDefault="009513C6" w:rsidP="00314B86">
            <w:pPr>
              <w:tabs>
                <w:tab w:val="left" w:pos="1701"/>
              </w:tabs>
              <w:spacing w:after="0" w:line="240" w:lineRule="auto"/>
              <w:jc w:val="left"/>
              <w:rPr>
                <w:rFonts w:ascii="Trebuchet MS" w:hAnsi="Trebuchet MS"/>
                <w:b/>
                <w:sz w:val="26"/>
                <w:szCs w:val="26"/>
              </w:rPr>
            </w:pPr>
            <w:r>
              <w:rPr>
                <w:rFonts w:ascii="Trebuchet MS" w:hAnsi="Trebuchet MS"/>
                <w:b/>
                <w:sz w:val="26"/>
                <w:szCs w:val="26"/>
              </w:rPr>
              <w:t>Большой</w:t>
            </w:r>
            <w:r w:rsidR="00C0779C" w:rsidRPr="00D87A8E">
              <w:rPr>
                <w:rFonts w:ascii="Trebuchet MS" w:hAnsi="Trebuchet MS"/>
                <w:b/>
                <w:sz w:val="26"/>
                <w:szCs w:val="26"/>
              </w:rPr>
              <w:t xml:space="preserve"> конференц-зал</w:t>
            </w:r>
          </w:p>
        </w:tc>
        <w:tc>
          <w:tcPr>
            <w:tcW w:w="7631" w:type="dxa"/>
          </w:tcPr>
          <w:p w:rsidR="00C0779C" w:rsidRDefault="00300D84" w:rsidP="002A7AA0">
            <w:pPr>
              <w:tabs>
                <w:tab w:val="left" w:pos="1701"/>
              </w:tabs>
              <w:spacing w:after="0" w:line="240" w:lineRule="auto"/>
              <w:rPr>
                <w:rFonts w:ascii="Trebuchet MS" w:hAnsi="Trebuchet MS"/>
                <w:b/>
                <w:sz w:val="26"/>
                <w:szCs w:val="26"/>
              </w:rPr>
            </w:pPr>
            <w:r>
              <w:rPr>
                <w:rFonts w:ascii="Trebuchet MS" w:hAnsi="Trebuchet MS"/>
                <w:b/>
                <w:sz w:val="26"/>
                <w:szCs w:val="26"/>
              </w:rPr>
              <w:t>Сессия</w:t>
            </w:r>
            <w:r w:rsidR="00C0779C" w:rsidRPr="00491413">
              <w:rPr>
                <w:rFonts w:ascii="Trebuchet MS" w:hAnsi="Trebuchet MS"/>
                <w:b/>
                <w:sz w:val="26"/>
                <w:szCs w:val="26"/>
              </w:rPr>
              <w:t xml:space="preserve"> «</w:t>
            </w:r>
            <w:r>
              <w:rPr>
                <w:rFonts w:ascii="Trebuchet MS" w:hAnsi="Trebuchet MS"/>
                <w:b/>
                <w:sz w:val="26"/>
                <w:szCs w:val="26"/>
              </w:rPr>
              <w:t>Госк</w:t>
            </w:r>
            <w:r w:rsidR="009513C6">
              <w:rPr>
                <w:rFonts w:ascii="Trebuchet MS" w:hAnsi="Trebuchet MS"/>
                <w:b/>
                <w:sz w:val="26"/>
                <w:szCs w:val="26"/>
              </w:rPr>
              <w:t xml:space="preserve">онтроль </w:t>
            </w:r>
            <w:r>
              <w:rPr>
                <w:rFonts w:ascii="Trebuchet MS" w:hAnsi="Trebuchet MS"/>
                <w:b/>
                <w:sz w:val="26"/>
                <w:szCs w:val="26"/>
              </w:rPr>
              <w:t xml:space="preserve">2.0: образ </w:t>
            </w:r>
            <w:r w:rsidR="009513C6">
              <w:rPr>
                <w:rFonts w:ascii="Trebuchet MS" w:hAnsi="Trebuchet MS"/>
                <w:b/>
                <w:sz w:val="26"/>
                <w:szCs w:val="26"/>
              </w:rPr>
              <w:t>будущего</w:t>
            </w:r>
            <w:r w:rsidR="00C0779C">
              <w:rPr>
                <w:rFonts w:ascii="Trebuchet MS" w:hAnsi="Trebuchet MS"/>
                <w:b/>
                <w:sz w:val="26"/>
                <w:szCs w:val="26"/>
              </w:rPr>
              <w:t xml:space="preserve">» </w:t>
            </w:r>
          </w:p>
          <w:p w:rsidR="009513C6" w:rsidRDefault="009513C6" w:rsidP="002A7AA0">
            <w:p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  <w:u w:val="single"/>
              </w:rPr>
            </w:pPr>
          </w:p>
          <w:p w:rsidR="00C0779C" w:rsidRPr="003375ED" w:rsidRDefault="004C61B8" w:rsidP="002A7AA0">
            <w:p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  <w:u w:val="single"/>
              </w:rPr>
            </w:pPr>
            <w:r>
              <w:rPr>
                <w:rFonts w:ascii="Trebuchet MS" w:hAnsi="Trebuchet MS"/>
                <w:sz w:val="26"/>
                <w:szCs w:val="26"/>
                <w:u w:val="single"/>
              </w:rPr>
              <w:t>в</w:t>
            </w:r>
            <w:r w:rsidR="00C0779C" w:rsidRPr="003375ED">
              <w:rPr>
                <w:rFonts w:ascii="Trebuchet MS" w:hAnsi="Trebuchet MS"/>
                <w:sz w:val="26"/>
                <w:szCs w:val="26"/>
                <w:u w:val="single"/>
              </w:rPr>
              <w:t>опросы для обсуждения:</w:t>
            </w:r>
          </w:p>
          <w:p w:rsidR="009513C6" w:rsidRDefault="004C61B8" w:rsidP="002A7AA0">
            <w:pPr>
              <w:pStyle w:val="af5"/>
              <w:numPr>
                <w:ilvl w:val="0"/>
                <w:numId w:val="28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proofErr w:type="spellStart"/>
            <w:r>
              <w:rPr>
                <w:rFonts w:ascii="Trebuchet MS" w:hAnsi="Trebuchet MS"/>
                <w:sz w:val="26"/>
                <w:szCs w:val="26"/>
              </w:rPr>
              <w:t>ц</w:t>
            </w:r>
            <w:r w:rsidR="009513C6">
              <w:rPr>
                <w:rFonts w:ascii="Trebuchet MS" w:hAnsi="Trebuchet MS"/>
                <w:sz w:val="26"/>
                <w:szCs w:val="26"/>
              </w:rPr>
              <w:t>ифровизация</w:t>
            </w:r>
            <w:proofErr w:type="spellEnd"/>
            <w:r w:rsidR="009513C6">
              <w:rPr>
                <w:rFonts w:ascii="Trebuchet MS" w:hAnsi="Trebuchet MS"/>
                <w:sz w:val="26"/>
                <w:szCs w:val="26"/>
              </w:rPr>
              <w:t xml:space="preserve"> государственного контроля</w:t>
            </w:r>
          </w:p>
          <w:p w:rsidR="009513C6" w:rsidRPr="009513C6" w:rsidRDefault="009513C6" w:rsidP="002A7AA0">
            <w:pPr>
              <w:pStyle w:val="af5"/>
              <w:numPr>
                <w:ilvl w:val="0"/>
                <w:numId w:val="28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proofErr w:type="gramStart"/>
            <w:r w:rsidRPr="009513C6">
              <w:rPr>
                <w:rFonts w:ascii="Trebuchet MS" w:hAnsi="Trebuchet MS"/>
                <w:sz w:val="26"/>
                <w:szCs w:val="26"/>
              </w:rPr>
              <w:t>интернет-вещей</w:t>
            </w:r>
            <w:proofErr w:type="gramEnd"/>
            <w:r w:rsidRPr="009513C6">
              <w:rPr>
                <w:rFonts w:ascii="Trebuchet MS" w:hAnsi="Trebuchet MS"/>
                <w:sz w:val="26"/>
                <w:szCs w:val="26"/>
              </w:rPr>
              <w:t xml:space="preserve"> </w:t>
            </w:r>
            <w:r w:rsidR="00ED7755">
              <w:rPr>
                <w:rFonts w:ascii="Trebuchet MS" w:hAnsi="Trebuchet MS"/>
                <w:sz w:val="26"/>
                <w:szCs w:val="26"/>
              </w:rPr>
              <w:t xml:space="preserve">и большие данные </w:t>
            </w:r>
            <w:r w:rsidRPr="009513C6">
              <w:rPr>
                <w:rFonts w:ascii="Trebuchet MS" w:hAnsi="Trebuchet MS"/>
                <w:sz w:val="26"/>
                <w:szCs w:val="26"/>
              </w:rPr>
              <w:t>в КНД</w:t>
            </w:r>
          </w:p>
          <w:p w:rsidR="00300D84" w:rsidRDefault="00300D84" w:rsidP="002A7AA0">
            <w:pPr>
              <w:pStyle w:val="af5"/>
              <w:numPr>
                <w:ilvl w:val="0"/>
                <w:numId w:val="28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>
              <w:rPr>
                <w:rFonts w:ascii="Trebuchet MS" w:hAnsi="Trebuchet MS"/>
                <w:sz w:val="26"/>
                <w:szCs w:val="26"/>
              </w:rPr>
              <w:t>предупреждение нарушений</w:t>
            </w:r>
            <w:r w:rsidR="005C49E4">
              <w:rPr>
                <w:rFonts w:ascii="Trebuchet MS" w:hAnsi="Trebuchet MS"/>
                <w:sz w:val="26"/>
                <w:szCs w:val="26"/>
              </w:rPr>
              <w:t xml:space="preserve"> – новые методы и тренды</w:t>
            </w:r>
          </w:p>
          <w:p w:rsidR="003526AE" w:rsidRPr="000209A9" w:rsidRDefault="003526AE" w:rsidP="002A7AA0">
            <w:pPr>
              <w:pStyle w:val="af5"/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</w:p>
          <w:p w:rsidR="001379AB" w:rsidRDefault="008B7FCF" w:rsidP="002A7AA0">
            <w:p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>
              <w:rPr>
                <w:rFonts w:ascii="Trebuchet MS" w:hAnsi="Trebuchet MS"/>
                <w:sz w:val="26"/>
                <w:szCs w:val="26"/>
              </w:rPr>
              <w:t>М</w:t>
            </w:r>
            <w:r w:rsidR="009513C6">
              <w:rPr>
                <w:rFonts w:ascii="Trebuchet MS" w:hAnsi="Trebuchet MS"/>
                <w:sz w:val="26"/>
                <w:szCs w:val="26"/>
              </w:rPr>
              <w:t xml:space="preserve">одератор: </w:t>
            </w:r>
            <w:r w:rsidRPr="009513C6">
              <w:rPr>
                <w:rFonts w:ascii="Trebuchet MS" w:hAnsi="Trebuchet MS"/>
                <w:sz w:val="26"/>
                <w:szCs w:val="26"/>
              </w:rPr>
              <w:t>Ц</w:t>
            </w:r>
            <w:r>
              <w:rPr>
                <w:rFonts w:ascii="Trebuchet MS" w:hAnsi="Trebuchet MS"/>
                <w:sz w:val="26"/>
                <w:szCs w:val="26"/>
              </w:rPr>
              <w:t>ЫДЫПОВ</w:t>
            </w:r>
            <w:r w:rsidRPr="009513C6">
              <w:rPr>
                <w:rFonts w:ascii="Trebuchet MS" w:hAnsi="Trebuchet MS"/>
                <w:sz w:val="26"/>
                <w:szCs w:val="26"/>
              </w:rPr>
              <w:t xml:space="preserve"> </w:t>
            </w:r>
            <w:r w:rsidR="009513C6" w:rsidRPr="009513C6">
              <w:rPr>
                <w:rFonts w:ascii="Trebuchet MS" w:hAnsi="Trebuchet MS"/>
                <w:sz w:val="26"/>
                <w:szCs w:val="26"/>
              </w:rPr>
              <w:t>Тумун Леонидович</w:t>
            </w:r>
            <w:r w:rsidR="00C0228B">
              <w:rPr>
                <w:rFonts w:ascii="Trebuchet MS" w:hAnsi="Trebuchet MS"/>
                <w:sz w:val="26"/>
                <w:szCs w:val="26"/>
              </w:rPr>
              <w:t>,</w:t>
            </w:r>
            <w:r w:rsidR="00C0228B">
              <w:t xml:space="preserve"> </w:t>
            </w:r>
            <w:r w:rsidR="008D2283">
              <w:t>з</w:t>
            </w:r>
            <w:r w:rsidR="00B017A3">
              <w:rPr>
                <w:rFonts w:ascii="Trebuchet MS" w:hAnsi="Trebuchet MS"/>
                <w:sz w:val="26"/>
                <w:szCs w:val="26"/>
              </w:rPr>
              <w:t>аместитель р</w:t>
            </w:r>
            <w:r w:rsidR="00C0228B" w:rsidRPr="00C0228B">
              <w:rPr>
                <w:rFonts w:ascii="Trebuchet MS" w:hAnsi="Trebuchet MS"/>
                <w:sz w:val="26"/>
                <w:szCs w:val="26"/>
              </w:rPr>
              <w:t>уководителя проектного офиса по реализации реформы контрольно-надзорной деятельности</w:t>
            </w:r>
            <w:r w:rsidR="00C0228B">
              <w:rPr>
                <w:rFonts w:ascii="Trebuchet MS" w:hAnsi="Trebuchet MS"/>
                <w:sz w:val="26"/>
                <w:szCs w:val="26"/>
              </w:rPr>
              <w:t xml:space="preserve"> </w:t>
            </w:r>
          </w:p>
          <w:p w:rsidR="006C5EAB" w:rsidRPr="001805D9" w:rsidRDefault="006C5EAB" w:rsidP="002A7AA0">
            <w:pPr>
              <w:tabs>
                <w:tab w:val="left" w:pos="1701"/>
              </w:tabs>
              <w:spacing w:line="240" w:lineRule="auto"/>
              <w:rPr>
                <w:rFonts w:ascii="Trebuchet MS" w:hAnsi="Trebuchet MS"/>
                <w:i/>
                <w:sz w:val="26"/>
                <w:szCs w:val="26"/>
              </w:rPr>
            </w:pPr>
            <w:r w:rsidRPr="001805D9">
              <w:rPr>
                <w:rFonts w:ascii="Trebuchet MS" w:hAnsi="Trebuchet MS"/>
                <w:i/>
                <w:sz w:val="26"/>
                <w:szCs w:val="26"/>
              </w:rPr>
              <w:t>участники обсуждения:</w:t>
            </w:r>
          </w:p>
          <w:p w:rsidR="005449EF" w:rsidRPr="008D2283" w:rsidRDefault="005449EF" w:rsidP="005449EF">
            <w:pPr>
              <w:pStyle w:val="af5"/>
              <w:numPr>
                <w:ilvl w:val="0"/>
                <w:numId w:val="36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 w:rsidRPr="008D2283">
              <w:rPr>
                <w:rFonts w:ascii="Trebuchet MS" w:hAnsi="Trebuchet MS"/>
                <w:sz w:val="26"/>
                <w:szCs w:val="26"/>
              </w:rPr>
              <w:t xml:space="preserve">БРАУДЕ-ЗОЛОТАРЕВ Михаил  Юрьевич, </w:t>
            </w:r>
            <w:r w:rsidR="008D2283">
              <w:rPr>
                <w:rFonts w:ascii="Trebuchet MS" w:hAnsi="Trebuchet MS"/>
                <w:sz w:val="26"/>
                <w:szCs w:val="26"/>
              </w:rPr>
              <w:t>д</w:t>
            </w:r>
            <w:r w:rsidRPr="008D2283">
              <w:rPr>
                <w:rFonts w:ascii="Trebuchet MS" w:hAnsi="Trebuchet MS"/>
                <w:sz w:val="26"/>
                <w:szCs w:val="26"/>
              </w:rPr>
              <w:t xml:space="preserve">иректор Центра ИТ-исследований и экспертизы </w:t>
            </w:r>
            <w:proofErr w:type="spellStart"/>
            <w:r w:rsidRPr="008D2283">
              <w:rPr>
                <w:rFonts w:ascii="Trebuchet MS" w:hAnsi="Trebuchet MS"/>
                <w:sz w:val="26"/>
                <w:szCs w:val="26"/>
              </w:rPr>
              <w:t>РАНХиГС</w:t>
            </w:r>
            <w:proofErr w:type="spellEnd"/>
          </w:p>
          <w:p w:rsidR="001734DA" w:rsidRPr="008D2283" w:rsidRDefault="008B7FCF" w:rsidP="002A7AA0">
            <w:pPr>
              <w:pStyle w:val="af5"/>
              <w:numPr>
                <w:ilvl w:val="0"/>
                <w:numId w:val="36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 w:rsidRPr="008D2283">
              <w:rPr>
                <w:rFonts w:ascii="Trebuchet MS" w:hAnsi="Trebuchet MS"/>
                <w:sz w:val="26"/>
                <w:szCs w:val="26"/>
              </w:rPr>
              <w:t xml:space="preserve">КАЧАНОВ </w:t>
            </w:r>
            <w:r w:rsidR="00240C73" w:rsidRPr="008D2283">
              <w:rPr>
                <w:rFonts w:ascii="Trebuchet MS" w:hAnsi="Trebuchet MS"/>
                <w:sz w:val="26"/>
                <w:szCs w:val="26"/>
              </w:rPr>
              <w:t>Олег Юрьевич</w:t>
            </w:r>
            <w:r w:rsidR="001734DA" w:rsidRPr="008D2283">
              <w:rPr>
                <w:rFonts w:ascii="Trebuchet MS" w:hAnsi="Trebuchet MS"/>
                <w:sz w:val="26"/>
                <w:szCs w:val="26"/>
              </w:rPr>
              <w:t>,</w:t>
            </w:r>
            <w:r w:rsidR="008D2283">
              <w:rPr>
                <w:rFonts w:ascii="Trebuchet MS" w:hAnsi="Trebuchet MS"/>
                <w:sz w:val="26"/>
                <w:szCs w:val="26"/>
              </w:rPr>
              <w:t xml:space="preserve"> д</w:t>
            </w:r>
            <w:r w:rsidR="001734DA" w:rsidRPr="008D2283">
              <w:rPr>
                <w:rFonts w:ascii="Trebuchet MS" w:hAnsi="Trebuchet MS"/>
                <w:sz w:val="26"/>
                <w:szCs w:val="26"/>
              </w:rPr>
              <w:t>иректор</w:t>
            </w:r>
            <w:r w:rsidR="00B017A3">
              <w:rPr>
                <w:rFonts w:ascii="Trebuchet MS" w:hAnsi="Trebuchet MS"/>
                <w:sz w:val="26"/>
                <w:szCs w:val="26"/>
              </w:rPr>
              <w:t xml:space="preserve"> д</w:t>
            </w:r>
            <w:r w:rsidR="001734DA" w:rsidRPr="008D2283">
              <w:rPr>
                <w:rFonts w:ascii="Trebuchet MS" w:hAnsi="Trebuchet MS"/>
                <w:sz w:val="26"/>
                <w:szCs w:val="26"/>
              </w:rPr>
              <w:t xml:space="preserve">епартамента развития проектов по информатизации </w:t>
            </w:r>
            <w:proofErr w:type="spellStart"/>
            <w:r w:rsidR="001734DA" w:rsidRPr="008D2283">
              <w:rPr>
                <w:rFonts w:ascii="Trebuchet MS" w:hAnsi="Trebuchet MS"/>
                <w:sz w:val="26"/>
                <w:szCs w:val="26"/>
              </w:rPr>
              <w:t>Минкомсвязи</w:t>
            </w:r>
            <w:proofErr w:type="spellEnd"/>
            <w:r w:rsidR="001734DA" w:rsidRPr="008D2283">
              <w:rPr>
                <w:rFonts w:ascii="Trebuchet MS" w:hAnsi="Trebuchet MS"/>
                <w:sz w:val="26"/>
                <w:szCs w:val="26"/>
              </w:rPr>
              <w:t xml:space="preserve"> России.</w:t>
            </w:r>
          </w:p>
          <w:p w:rsidR="00300D84" w:rsidRPr="008D2283" w:rsidRDefault="00300D84" w:rsidP="002A7AA0">
            <w:pPr>
              <w:pStyle w:val="af5"/>
              <w:numPr>
                <w:ilvl w:val="0"/>
                <w:numId w:val="36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 w:rsidRPr="008D2283">
              <w:rPr>
                <w:rFonts w:ascii="Trebuchet MS" w:hAnsi="Trebuchet MS"/>
                <w:sz w:val="26"/>
                <w:szCs w:val="26"/>
              </w:rPr>
              <w:t>Х</w:t>
            </w:r>
            <w:r w:rsidR="008B7FCF" w:rsidRPr="008D2283">
              <w:rPr>
                <w:rFonts w:ascii="Trebuchet MS" w:hAnsi="Trebuchet MS"/>
                <w:sz w:val="26"/>
                <w:szCs w:val="26"/>
              </w:rPr>
              <w:t>ЕРСОНЦЕВ</w:t>
            </w:r>
            <w:r w:rsidRPr="008D2283">
              <w:rPr>
                <w:rFonts w:ascii="Trebuchet MS" w:hAnsi="Trebuchet MS"/>
                <w:sz w:val="26"/>
                <w:szCs w:val="26"/>
              </w:rPr>
              <w:t xml:space="preserve"> Алексей Игоревич</w:t>
            </w:r>
            <w:r w:rsidR="00C0228B" w:rsidRPr="008D2283">
              <w:rPr>
                <w:rFonts w:ascii="Trebuchet MS" w:hAnsi="Trebuchet MS"/>
                <w:sz w:val="26"/>
                <w:szCs w:val="26"/>
              </w:rPr>
              <w:t>,</w:t>
            </w:r>
            <w:r w:rsidR="008D2283">
              <w:rPr>
                <w:rFonts w:ascii="Trebuchet MS" w:hAnsi="Trebuchet MS"/>
                <w:sz w:val="26"/>
                <w:szCs w:val="26"/>
              </w:rPr>
              <w:t xml:space="preserve"> р</w:t>
            </w:r>
            <w:r w:rsidR="00C0228B" w:rsidRPr="008D2283">
              <w:rPr>
                <w:rFonts w:ascii="Trebuchet MS" w:hAnsi="Trebuchet MS"/>
                <w:sz w:val="26"/>
                <w:szCs w:val="26"/>
              </w:rPr>
              <w:t xml:space="preserve">уководитель </w:t>
            </w:r>
            <w:proofErr w:type="spellStart"/>
            <w:r w:rsidR="00C0228B" w:rsidRPr="008D2283">
              <w:rPr>
                <w:rFonts w:ascii="Trebuchet MS" w:hAnsi="Trebuchet MS"/>
                <w:sz w:val="26"/>
                <w:szCs w:val="26"/>
              </w:rPr>
              <w:t>Росаккредитации</w:t>
            </w:r>
            <w:proofErr w:type="spellEnd"/>
            <w:r w:rsidR="00C0228B" w:rsidRPr="008D2283">
              <w:rPr>
                <w:rFonts w:ascii="Trebuchet MS" w:hAnsi="Trebuchet MS"/>
                <w:sz w:val="26"/>
                <w:szCs w:val="26"/>
              </w:rPr>
              <w:t xml:space="preserve"> </w:t>
            </w:r>
            <w:r w:rsidRPr="008D2283">
              <w:rPr>
                <w:rFonts w:ascii="Trebuchet MS" w:hAnsi="Trebuchet MS"/>
                <w:sz w:val="26"/>
                <w:szCs w:val="26"/>
              </w:rPr>
              <w:t xml:space="preserve"> </w:t>
            </w:r>
          </w:p>
          <w:p w:rsidR="001734DA" w:rsidRPr="008D2283" w:rsidRDefault="008B7FCF" w:rsidP="002A7AA0">
            <w:pPr>
              <w:pStyle w:val="af5"/>
              <w:numPr>
                <w:ilvl w:val="0"/>
                <w:numId w:val="36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 w:rsidRPr="008D2283">
              <w:rPr>
                <w:rFonts w:ascii="Trebuchet MS" w:hAnsi="Trebuchet MS"/>
                <w:sz w:val="26"/>
                <w:szCs w:val="26"/>
              </w:rPr>
              <w:t xml:space="preserve">БЛАНК </w:t>
            </w:r>
            <w:r w:rsidR="00300D84" w:rsidRPr="008D2283">
              <w:rPr>
                <w:rFonts w:ascii="Trebuchet MS" w:hAnsi="Trebuchet MS"/>
                <w:sz w:val="26"/>
                <w:szCs w:val="26"/>
              </w:rPr>
              <w:t>Флорентин</w:t>
            </w:r>
            <w:r w:rsidR="00C0228B" w:rsidRPr="008D2283">
              <w:rPr>
                <w:rFonts w:ascii="Trebuchet MS" w:hAnsi="Trebuchet MS"/>
                <w:sz w:val="26"/>
                <w:szCs w:val="26"/>
              </w:rPr>
              <w:t>,</w:t>
            </w:r>
            <w:r w:rsidR="008D2283" w:rsidRPr="008D2283">
              <w:rPr>
                <w:rFonts w:ascii="Trebuchet MS" w:hAnsi="Trebuchet MS"/>
                <w:sz w:val="26"/>
                <w:szCs w:val="26"/>
              </w:rPr>
              <w:t xml:space="preserve"> </w:t>
            </w:r>
            <w:r w:rsidR="00E62C21" w:rsidRPr="008D2283">
              <w:rPr>
                <w:rFonts w:ascii="Trebuchet MS" w:hAnsi="Trebuchet MS"/>
                <w:sz w:val="26"/>
                <w:szCs w:val="26"/>
              </w:rPr>
              <w:t>э</w:t>
            </w:r>
            <w:r w:rsidR="00C0228B" w:rsidRPr="008D2283">
              <w:rPr>
                <w:rFonts w:ascii="Trebuchet MS" w:hAnsi="Trebuchet MS"/>
                <w:sz w:val="26"/>
                <w:szCs w:val="26"/>
              </w:rPr>
              <w:t>к</w:t>
            </w:r>
            <w:r w:rsidR="001734DA" w:rsidRPr="008D2283">
              <w:rPr>
                <w:rFonts w:ascii="Trebuchet MS" w:hAnsi="Trebuchet MS"/>
                <w:sz w:val="26"/>
                <w:szCs w:val="26"/>
              </w:rPr>
              <w:t>с</w:t>
            </w:r>
            <w:r w:rsidR="00C0228B" w:rsidRPr="008D2283">
              <w:rPr>
                <w:rFonts w:ascii="Trebuchet MS" w:hAnsi="Trebuchet MS"/>
                <w:sz w:val="26"/>
                <w:szCs w:val="26"/>
              </w:rPr>
              <w:t>перт Всемирного банка</w:t>
            </w:r>
            <w:r w:rsidR="001734DA" w:rsidRPr="008D2283">
              <w:rPr>
                <w:rFonts w:ascii="Trebuchet MS" w:hAnsi="Trebuchet MS"/>
                <w:sz w:val="26"/>
                <w:szCs w:val="26"/>
              </w:rPr>
              <w:t xml:space="preserve"> </w:t>
            </w:r>
          </w:p>
          <w:p w:rsidR="003526AE" w:rsidRDefault="005449EF" w:rsidP="005449EF">
            <w:pPr>
              <w:pStyle w:val="af5"/>
              <w:numPr>
                <w:ilvl w:val="0"/>
                <w:numId w:val="36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 w:rsidRPr="008D2283">
              <w:rPr>
                <w:rFonts w:ascii="Trebuchet MS" w:hAnsi="Trebuchet MS"/>
                <w:caps/>
                <w:sz w:val="26"/>
                <w:szCs w:val="26"/>
              </w:rPr>
              <w:t>Лебедев</w:t>
            </w:r>
            <w:r>
              <w:rPr>
                <w:rFonts w:ascii="Trebuchet MS" w:hAnsi="Trebuchet MS"/>
                <w:sz w:val="26"/>
                <w:szCs w:val="26"/>
              </w:rPr>
              <w:t xml:space="preserve"> Антон Олегович, заместитель директора департамента государственного управления, </w:t>
            </w:r>
            <w:r w:rsidR="00300D84">
              <w:rPr>
                <w:rFonts w:ascii="Trebuchet MS" w:hAnsi="Trebuchet MS"/>
                <w:sz w:val="26"/>
                <w:szCs w:val="26"/>
              </w:rPr>
              <w:t>Минэкономразвития</w:t>
            </w:r>
            <w:r w:rsidR="00C0228B">
              <w:rPr>
                <w:rFonts w:ascii="Trebuchet MS" w:hAnsi="Trebuchet MS"/>
                <w:sz w:val="26"/>
                <w:szCs w:val="26"/>
              </w:rPr>
              <w:t xml:space="preserve"> России</w:t>
            </w:r>
          </w:p>
          <w:p w:rsidR="00CA76A4" w:rsidRDefault="00CA76A4" w:rsidP="005449EF">
            <w:pPr>
              <w:pStyle w:val="af5"/>
              <w:numPr>
                <w:ilvl w:val="0"/>
                <w:numId w:val="36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>
              <w:rPr>
                <w:rFonts w:ascii="Trebuchet MS" w:hAnsi="Trebuchet MS"/>
                <w:sz w:val="26"/>
                <w:szCs w:val="26"/>
              </w:rPr>
              <w:t xml:space="preserve">ДМИТРИЕВ Михаил </w:t>
            </w:r>
            <w:proofErr w:type="spellStart"/>
            <w:r>
              <w:rPr>
                <w:rFonts w:ascii="Trebuchet MS" w:hAnsi="Trebuchet MS"/>
                <w:sz w:val="26"/>
                <w:szCs w:val="26"/>
              </w:rPr>
              <w:t>Эгонович</w:t>
            </w:r>
            <w:proofErr w:type="spellEnd"/>
            <w:r>
              <w:rPr>
                <w:rFonts w:ascii="Trebuchet MS" w:hAnsi="Trebuchet MS"/>
                <w:sz w:val="26"/>
                <w:szCs w:val="26"/>
              </w:rPr>
              <w:t xml:space="preserve">, главный научный сотрудник ИОН </w:t>
            </w:r>
            <w:proofErr w:type="spellStart"/>
            <w:r>
              <w:rPr>
                <w:rFonts w:ascii="Trebuchet MS" w:hAnsi="Trebuchet MS"/>
                <w:sz w:val="26"/>
                <w:szCs w:val="26"/>
              </w:rPr>
              <w:t>РАНХиГС</w:t>
            </w:r>
            <w:proofErr w:type="spellEnd"/>
          </w:p>
          <w:p w:rsidR="00ED7755" w:rsidRPr="00491413" w:rsidRDefault="009C3624" w:rsidP="001904FB">
            <w:pPr>
              <w:pStyle w:val="af5"/>
              <w:numPr>
                <w:ilvl w:val="0"/>
                <w:numId w:val="36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>
              <w:rPr>
                <w:rFonts w:ascii="Trebuchet MS" w:hAnsi="Trebuchet MS"/>
                <w:sz w:val="26"/>
                <w:szCs w:val="26"/>
              </w:rPr>
              <w:t>МАЛАХОВ Александр Андреевич, начальник управления информационных технологий Аналитического центра при Правительстве Российской Федерации</w:t>
            </w:r>
          </w:p>
        </w:tc>
      </w:tr>
    </w:tbl>
    <w:p w:rsidR="00F01910" w:rsidRDefault="00F01910">
      <w:r>
        <w:br w:type="page"/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2082"/>
        <w:gridCol w:w="7631"/>
      </w:tblGrid>
      <w:tr w:rsidR="006B1BED" w:rsidRPr="00491413" w:rsidTr="003F63C1">
        <w:trPr>
          <w:trHeight w:val="556"/>
        </w:trPr>
        <w:tc>
          <w:tcPr>
            <w:tcW w:w="2082" w:type="dxa"/>
            <w:shd w:val="clear" w:color="auto" w:fill="D9D9D9" w:themeFill="background1" w:themeFillShade="D9"/>
          </w:tcPr>
          <w:p w:rsidR="006B1BED" w:rsidRPr="00491413" w:rsidRDefault="006B1BED" w:rsidP="008976F1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32"/>
                <w:szCs w:val="26"/>
              </w:rPr>
            </w:pPr>
            <w:r w:rsidRPr="00491413">
              <w:rPr>
                <w:rFonts w:ascii="Trebuchet MS" w:hAnsi="Trebuchet MS"/>
                <w:b/>
                <w:bCs/>
                <w:sz w:val="32"/>
                <w:szCs w:val="26"/>
              </w:rPr>
              <w:lastRenderedPageBreak/>
              <w:t>День 2</w:t>
            </w:r>
          </w:p>
        </w:tc>
        <w:tc>
          <w:tcPr>
            <w:tcW w:w="7631" w:type="dxa"/>
            <w:shd w:val="clear" w:color="auto" w:fill="D9D9D9" w:themeFill="background1" w:themeFillShade="D9"/>
          </w:tcPr>
          <w:p w:rsidR="006B1BED" w:rsidRPr="00491413" w:rsidRDefault="00F0260A" w:rsidP="009426B2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rebuchet MS" w:hAnsi="Trebuchet MS"/>
                <w:b/>
                <w:sz w:val="32"/>
                <w:szCs w:val="26"/>
              </w:rPr>
            </w:pPr>
            <w:r>
              <w:rPr>
                <w:rFonts w:ascii="Trebuchet MS" w:hAnsi="Trebuchet MS"/>
                <w:b/>
                <w:sz w:val="32"/>
                <w:szCs w:val="26"/>
              </w:rPr>
              <w:t>1</w:t>
            </w:r>
            <w:r w:rsidR="009426B2">
              <w:rPr>
                <w:rFonts w:ascii="Trebuchet MS" w:hAnsi="Trebuchet MS"/>
                <w:b/>
                <w:sz w:val="32"/>
                <w:szCs w:val="26"/>
              </w:rPr>
              <w:t>4</w:t>
            </w:r>
            <w:r>
              <w:rPr>
                <w:rFonts w:ascii="Trebuchet MS" w:hAnsi="Trebuchet MS"/>
                <w:b/>
                <w:sz w:val="32"/>
                <w:szCs w:val="26"/>
              </w:rPr>
              <w:t xml:space="preserve"> декабря</w:t>
            </w:r>
          </w:p>
        </w:tc>
      </w:tr>
      <w:tr w:rsidR="006B1BED" w:rsidRPr="00491413" w:rsidTr="00367856">
        <w:trPr>
          <w:trHeight w:val="304"/>
        </w:trPr>
        <w:tc>
          <w:tcPr>
            <w:tcW w:w="2082" w:type="dxa"/>
          </w:tcPr>
          <w:p w:rsidR="006B1BED" w:rsidRPr="00EA437C" w:rsidRDefault="006B1BED" w:rsidP="008976F1">
            <w:pPr>
              <w:tabs>
                <w:tab w:val="left" w:pos="1701"/>
              </w:tabs>
              <w:spacing w:after="0" w:line="240" w:lineRule="auto"/>
              <w:jc w:val="left"/>
              <w:rPr>
                <w:rFonts w:ascii="Trebuchet MS" w:hAnsi="Trebuchet MS"/>
                <w:bCs/>
                <w:sz w:val="26"/>
                <w:szCs w:val="26"/>
              </w:rPr>
            </w:pPr>
            <w:r w:rsidRPr="00EA437C">
              <w:rPr>
                <w:rFonts w:ascii="Trebuchet MS" w:hAnsi="Trebuchet MS"/>
                <w:bCs/>
                <w:sz w:val="26"/>
                <w:szCs w:val="26"/>
              </w:rPr>
              <w:t>9:30–10:00</w:t>
            </w:r>
          </w:p>
          <w:p w:rsidR="002632B8" w:rsidRPr="00491413" w:rsidRDefault="002632B8" w:rsidP="008976F1">
            <w:pPr>
              <w:tabs>
                <w:tab w:val="left" w:pos="1701"/>
              </w:tabs>
              <w:spacing w:after="0" w:line="240" w:lineRule="auto"/>
              <w:jc w:val="left"/>
              <w:rPr>
                <w:rFonts w:ascii="Trebuchet MS" w:hAnsi="Trebuchet MS"/>
                <w:bCs/>
                <w:i/>
                <w:sz w:val="26"/>
                <w:szCs w:val="26"/>
              </w:rPr>
            </w:pPr>
          </w:p>
        </w:tc>
        <w:tc>
          <w:tcPr>
            <w:tcW w:w="7631" w:type="dxa"/>
          </w:tcPr>
          <w:p w:rsidR="006B1BED" w:rsidRPr="00EA437C" w:rsidRDefault="00EB0A95" w:rsidP="002A7AA0">
            <w:pPr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 w:rsidRPr="00EA437C">
              <w:rPr>
                <w:rFonts w:ascii="Trebuchet MS" w:hAnsi="Trebuchet MS"/>
                <w:sz w:val="26"/>
                <w:szCs w:val="26"/>
              </w:rPr>
              <w:t xml:space="preserve">Сбор </w:t>
            </w:r>
            <w:r w:rsidR="006B1BED" w:rsidRPr="00EA437C">
              <w:rPr>
                <w:rFonts w:ascii="Trebuchet MS" w:hAnsi="Trebuchet MS"/>
                <w:sz w:val="26"/>
                <w:szCs w:val="26"/>
              </w:rPr>
              <w:t>участников, приветственный кофе</w:t>
            </w:r>
          </w:p>
        </w:tc>
      </w:tr>
      <w:tr w:rsidR="00C95A8C" w:rsidRPr="00491413" w:rsidTr="00F32DDB">
        <w:trPr>
          <w:trHeight w:val="699"/>
        </w:trPr>
        <w:tc>
          <w:tcPr>
            <w:tcW w:w="2082" w:type="dxa"/>
          </w:tcPr>
          <w:p w:rsidR="00C95A8C" w:rsidRPr="00491413" w:rsidRDefault="00C95A8C" w:rsidP="008976F1">
            <w:pPr>
              <w:tabs>
                <w:tab w:val="left" w:pos="1701"/>
              </w:tabs>
              <w:spacing w:after="0" w:line="240" w:lineRule="auto"/>
              <w:jc w:val="left"/>
              <w:rPr>
                <w:rFonts w:ascii="Trebuchet MS" w:hAnsi="Trebuchet MS"/>
                <w:bCs/>
                <w:sz w:val="26"/>
                <w:szCs w:val="26"/>
              </w:rPr>
            </w:pPr>
            <w:r w:rsidRPr="00491413">
              <w:rPr>
                <w:rFonts w:ascii="Trebuchet MS" w:hAnsi="Trebuchet MS"/>
                <w:bCs/>
                <w:sz w:val="26"/>
                <w:szCs w:val="26"/>
              </w:rPr>
              <w:t>10:00–1</w:t>
            </w:r>
            <w:r w:rsidR="004B296F">
              <w:rPr>
                <w:rFonts w:ascii="Trebuchet MS" w:hAnsi="Trebuchet MS"/>
                <w:bCs/>
                <w:sz w:val="26"/>
                <w:szCs w:val="26"/>
              </w:rPr>
              <w:t>2</w:t>
            </w:r>
            <w:r w:rsidRPr="00491413">
              <w:rPr>
                <w:rFonts w:ascii="Trebuchet MS" w:hAnsi="Trebuchet MS"/>
                <w:bCs/>
                <w:sz w:val="26"/>
                <w:szCs w:val="26"/>
              </w:rPr>
              <w:t>:</w:t>
            </w:r>
            <w:r w:rsidR="007606A2">
              <w:rPr>
                <w:rFonts w:ascii="Trebuchet MS" w:hAnsi="Trebuchet MS"/>
                <w:bCs/>
                <w:sz w:val="26"/>
                <w:szCs w:val="26"/>
              </w:rPr>
              <w:t>3</w:t>
            </w:r>
            <w:r w:rsidRPr="00491413">
              <w:rPr>
                <w:rFonts w:ascii="Trebuchet MS" w:hAnsi="Trebuchet MS"/>
                <w:bCs/>
                <w:sz w:val="26"/>
                <w:szCs w:val="26"/>
              </w:rPr>
              <w:t>0</w:t>
            </w:r>
          </w:p>
          <w:p w:rsidR="00C95A8C" w:rsidRPr="00491413" w:rsidRDefault="00CA5446" w:rsidP="008976F1">
            <w:pPr>
              <w:tabs>
                <w:tab w:val="left" w:pos="1701"/>
              </w:tabs>
              <w:spacing w:after="0" w:line="240" w:lineRule="auto"/>
              <w:jc w:val="left"/>
              <w:rPr>
                <w:rFonts w:ascii="Trebuchet MS" w:hAnsi="Trebuchet MS"/>
                <w:bCs/>
                <w:sz w:val="26"/>
                <w:szCs w:val="26"/>
              </w:rPr>
            </w:pPr>
            <w:r>
              <w:rPr>
                <w:rFonts w:ascii="Trebuchet MS" w:hAnsi="Trebuchet MS"/>
                <w:b/>
                <w:sz w:val="26"/>
                <w:szCs w:val="26"/>
              </w:rPr>
              <w:t>Большой</w:t>
            </w:r>
            <w:r w:rsidR="00C95A8C" w:rsidRPr="00491413">
              <w:rPr>
                <w:rFonts w:ascii="Trebuchet MS" w:hAnsi="Trebuchet MS"/>
                <w:b/>
                <w:sz w:val="26"/>
                <w:szCs w:val="26"/>
              </w:rPr>
              <w:t xml:space="preserve"> конференц-зал</w:t>
            </w:r>
          </w:p>
        </w:tc>
        <w:tc>
          <w:tcPr>
            <w:tcW w:w="7631" w:type="dxa"/>
          </w:tcPr>
          <w:p w:rsidR="00AA4CB6" w:rsidRPr="00CA5446" w:rsidRDefault="00AA4CB6" w:rsidP="002A7AA0">
            <w:pPr>
              <w:tabs>
                <w:tab w:val="left" w:pos="1701"/>
              </w:tabs>
              <w:spacing w:after="0" w:line="240" w:lineRule="auto"/>
              <w:rPr>
                <w:rFonts w:ascii="Trebuchet MS" w:hAnsi="Trebuchet MS"/>
                <w:b/>
                <w:sz w:val="26"/>
                <w:szCs w:val="26"/>
              </w:rPr>
            </w:pPr>
            <w:r w:rsidRPr="00CA5446">
              <w:rPr>
                <w:rFonts w:ascii="Trebuchet MS" w:hAnsi="Trebuchet MS"/>
                <w:b/>
                <w:sz w:val="26"/>
                <w:szCs w:val="26"/>
              </w:rPr>
              <w:t>Круглый стол «</w:t>
            </w:r>
            <w:r w:rsidR="00300D84">
              <w:rPr>
                <w:rFonts w:ascii="Trebuchet MS" w:hAnsi="Trebuchet MS"/>
                <w:b/>
                <w:sz w:val="26"/>
                <w:szCs w:val="26"/>
              </w:rPr>
              <w:t xml:space="preserve">Управление ущербом: практики и </w:t>
            </w:r>
            <w:r w:rsidR="00300D84">
              <w:rPr>
                <w:rFonts w:ascii="Trebuchet MS" w:hAnsi="Trebuchet MS"/>
                <w:b/>
                <w:sz w:val="26"/>
                <w:szCs w:val="26"/>
                <w:lang w:val="en-US"/>
              </w:rPr>
              <w:t>KPI</w:t>
            </w:r>
            <w:r w:rsidRPr="00CA5446">
              <w:rPr>
                <w:rFonts w:ascii="Trebuchet MS" w:hAnsi="Trebuchet MS"/>
                <w:b/>
                <w:sz w:val="26"/>
                <w:szCs w:val="26"/>
              </w:rPr>
              <w:t>»</w:t>
            </w:r>
          </w:p>
          <w:p w:rsidR="00AA4CB6" w:rsidRPr="00AA4CB6" w:rsidRDefault="00AA4CB6" w:rsidP="002A7AA0">
            <w:pPr>
              <w:tabs>
                <w:tab w:val="left" w:pos="1701"/>
              </w:tabs>
              <w:spacing w:after="0" w:line="240" w:lineRule="auto"/>
              <w:rPr>
                <w:rFonts w:ascii="Trebuchet MS" w:hAnsi="Trebuchet MS"/>
                <w:sz w:val="26"/>
                <w:szCs w:val="26"/>
              </w:rPr>
            </w:pPr>
          </w:p>
          <w:p w:rsidR="00DC1275" w:rsidRPr="003375ED" w:rsidRDefault="004C61B8" w:rsidP="002A7AA0">
            <w:p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  <w:u w:val="single"/>
              </w:rPr>
            </w:pPr>
            <w:r>
              <w:rPr>
                <w:rFonts w:ascii="Trebuchet MS" w:hAnsi="Trebuchet MS"/>
                <w:sz w:val="26"/>
                <w:szCs w:val="26"/>
                <w:u w:val="single"/>
              </w:rPr>
              <w:t>в</w:t>
            </w:r>
            <w:r w:rsidR="00DC1275" w:rsidRPr="003375ED">
              <w:rPr>
                <w:rFonts w:ascii="Trebuchet MS" w:hAnsi="Trebuchet MS"/>
                <w:sz w:val="26"/>
                <w:szCs w:val="26"/>
                <w:u w:val="single"/>
              </w:rPr>
              <w:t>опросы для обсуждения:</w:t>
            </w:r>
          </w:p>
          <w:p w:rsidR="00544A59" w:rsidRPr="00036703" w:rsidRDefault="004C61B8" w:rsidP="005C49E4">
            <w:pPr>
              <w:pStyle w:val="af5"/>
              <w:numPr>
                <w:ilvl w:val="0"/>
                <w:numId w:val="37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>
              <w:rPr>
                <w:rFonts w:ascii="Trebuchet MS" w:hAnsi="Trebuchet MS"/>
                <w:sz w:val="26"/>
                <w:szCs w:val="26"/>
              </w:rPr>
              <w:t>п</w:t>
            </w:r>
            <w:r w:rsidR="00544A59">
              <w:rPr>
                <w:rFonts w:ascii="Trebuchet MS" w:hAnsi="Trebuchet MS"/>
                <w:sz w:val="26"/>
                <w:szCs w:val="26"/>
              </w:rPr>
              <w:t>рактики контрольно-надзорных органов</w:t>
            </w:r>
          </w:p>
          <w:p w:rsidR="00300D84" w:rsidRPr="001805D9" w:rsidRDefault="00300D84" w:rsidP="005C49E4">
            <w:pPr>
              <w:pStyle w:val="af5"/>
              <w:numPr>
                <w:ilvl w:val="0"/>
                <w:numId w:val="37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>
              <w:rPr>
                <w:rFonts w:ascii="Trebuchet MS" w:hAnsi="Trebuchet MS"/>
                <w:sz w:val="26"/>
                <w:szCs w:val="26"/>
              </w:rPr>
              <w:t xml:space="preserve">стандарт </w:t>
            </w:r>
            <w:r w:rsidRPr="001E17A3">
              <w:rPr>
                <w:rFonts w:ascii="Trebuchet MS" w:hAnsi="Trebuchet MS"/>
                <w:sz w:val="26"/>
                <w:szCs w:val="26"/>
              </w:rPr>
              <w:t>зрелости управления результативностью и эффективностью контрольно-надзорной деятельности</w:t>
            </w:r>
          </w:p>
          <w:p w:rsidR="003526AE" w:rsidRDefault="004C61B8" w:rsidP="005C49E4">
            <w:pPr>
              <w:pStyle w:val="af5"/>
              <w:numPr>
                <w:ilvl w:val="0"/>
                <w:numId w:val="37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>
              <w:rPr>
                <w:rFonts w:ascii="Trebuchet MS" w:hAnsi="Trebuchet MS"/>
                <w:sz w:val="26"/>
                <w:szCs w:val="26"/>
              </w:rPr>
              <w:t>и</w:t>
            </w:r>
            <w:r w:rsidR="003526AE" w:rsidRPr="006C5EAB">
              <w:rPr>
                <w:rFonts w:ascii="Trebuchet MS" w:hAnsi="Trebuchet MS"/>
                <w:sz w:val="26"/>
                <w:szCs w:val="26"/>
              </w:rPr>
              <w:t>ндикаторы риска</w:t>
            </w:r>
          </w:p>
          <w:p w:rsidR="006C5EAB" w:rsidRPr="006C5EAB" w:rsidRDefault="004C61B8" w:rsidP="005C49E4">
            <w:pPr>
              <w:pStyle w:val="af5"/>
              <w:numPr>
                <w:ilvl w:val="0"/>
                <w:numId w:val="37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>
              <w:rPr>
                <w:rFonts w:ascii="Trebuchet MS" w:hAnsi="Trebuchet MS"/>
                <w:sz w:val="26"/>
                <w:szCs w:val="26"/>
              </w:rPr>
              <w:t>д</w:t>
            </w:r>
            <w:r w:rsidR="006C5EAB" w:rsidRPr="003526AE">
              <w:rPr>
                <w:rFonts w:ascii="Trebuchet MS" w:hAnsi="Trebuchet MS"/>
                <w:sz w:val="26"/>
                <w:szCs w:val="26"/>
              </w:rPr>
              <w:t xml:space="preserve">инамические модели 2018 (соответствие менеджменту качеств и </w:t>
            </w:r>
            <w:r w:rsidR="00300D84" w:rsidRPr="003526AE">
              <w:rPr>
                <w:rFonts w:ascii="Trebuchet MS" w:hAnsi="Trebuchet MS"/>
                <w:sz w:val="26"/>
                <w:szCs w:val="26"/>
              </w:rPr>
              <w:t>антимонопольному</w:t>
            </w:r>
            <w:r w:rsidR="006C5EAB" w:rsidRPr="003526AE">
              <w:rPr>
                <w:rFonts w:ascii="Trebuchet MS" w:hAnsi="Trebuchet MS"/>
                <w:sz w:val="26"/>
                <w:szCs w:val="26"/>
              </w:rPr>
              <w:t xml:space="preserve"> </w:t>
            </w:r>
            <w:proofErr w:type="spellStart"/>
            <w:r w:rsidR="006C5EAB" w:rsidRPr="003526AE">
              <w:rPr>
                <w:rFonts w:ascii="Trebuchet MS" w:hAnsi="Trebuchet MS"/>
                <w:sz w:val="26"/>
                <w:szCs w:val="26"/>
              </w:rPr>
              <w:t>комплаэнсу</w:t>
            </w:r>
            <w:proofErr w:type="spellEnd"/>
            <w:r w:rsidR="006C5EAB" w:rsidRPr="003526AE">
              <w:rPr>
                <w:rFonts w:ascii="Trebuchet MS" w:hAnsi="Trebuchet MS"/>
                <w:sz w:val="26"/>
                <w:szCs w:val="26"/>
              </w:rPr>
              <w:t xml:space="preserve"> и т.д.)</w:t>
            </w:r>
          </w:p>
          <w:p w:rsidR="00E62C21" w:rsidRDefault="00C0228B" w:rsidP="002A7AA0">
            <w:p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>
              <w:rPr>
                <w:rFonts w:ascii="Trebuchet MS" w:hAnsi="Trebuchet MS"/>
                <w:sz w:val="26"/>
                <w:szCs w:val="26"/>
              </w:rPr>
              <w:t>М</w:t>
            </w:r>
            <w:r w:rsidR="006C5EAB">
              <w:rPr>
                <w:rFonts w:ascii="Trebuchet MS" w:hAnsi="Trebuchet MS"/>
                <w:sz w:val="26"/>
                <w:szCs w:val="26"/>
              </w:rPr>
              <w:t>одератор: Волчков Семен Сергеевич</w:t>
            </w:r>
            <w:r w:rsidR="008D2283">
              <w:rPr>
                <w:rFonts w:ascii="Trebuchet MS" w:hAnsi="Trebuchet MS"/>
                <w:sz w:val="26"/>
                <w:szCs w:val="26"/>
              </w:rPr>
              <w:t>, р</w:t>
            </w:r>
            <w:r>
              <w:rPr>
                <w:rFonts w:ascii="Trebuchet MS" w:hAnsi="Trebuchet MS"/>
                <w:sz w:val="26"/>
                <w:szCs w:val="26"/>
              </w:rPr>
              <w:t xml:space="preserve">уководитель проектов </w:t>
            </w:r>
            <w:r w:rsidRPr="00C0228B">
              <w:rPr>
                <w:rFonts w:ascii="Trebuchet MS" w:hAnsi="Trebuchet MS"/>
                <w:sz w:val="26"/>
                <w:szCs w:val="26"/>
              </w:rPr>
              <w:t xml:space="preserve">проектного офиса по реализации реформы контрольно-надзорной деятельности </w:t>
            </w:r>
          </w:p>
          <w:p w:rsidR="006C5EAB" w:rsidRPr="001805D9" w:rsidRDefault="006C5EAB" w:rsidP="002A7AA0">
            <w:pPr>
              <w:tabs>
                <w:tab w:val="left" w:pos="1701"/>
              </w:tabs>
              <w:spacing w:line="240" w:lineRule="auto"/>
              <w:rPr>
                <w:rFonts w:ascii="Trebuchet MS" w:hAnsi="Trebuchet MS"/>
                <w:i/>
                <w:sz w:val="26"/>
                <w:szCs w:val="26"/>
              </w:rPr>
            </w:pPr>
            <w:r w:rsidRPr="001805D9">
              <w:rPr>
                <w:rFonts w:ascii="Trebuchet MS" w:hAnsi="Trebuchet MS"/>
                <w:i/>
                <w:sz w:val="26"/>
                <w:szCs w:val="26"/>
              </w:rPr>
              <w:t>участники обсуждения:</w:t>
            </w:r>
          </w:p>
          <w:p w:rsidR="00300D84" w:rsidRDefault="00300D84" w:rsidP="005C49E4">
            <w:pPr>
              <w:pStyle w:val="af5"/>
              <w:numPr>
                <w:ilvl w:val="0"/>
                <w:numId w:val="37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>
              <w:rPr>
                <w:rFonts w:ascii="Trebuchet MS" w:hAnsi="Trebuchet MS"/>
                <w:sz w:val="26"/>
                <w:szCs w:val="26"/>
              </w:rPr>
              <w:t>представитель Минэкономразвития</w:t>
            </w:r>
            <w:r w:rsidR="00C0228B">
              <w:rPr>
                <w:rFonts w:ascii="Trebuchet MS" w:hAnsi="Trebuchet MS"/>
                <w:sz w:val="26"/>
                <w:szCs w:val="26"/>
              </w:rPr>
              <w:t xml:space="preserve"> России</w:t>
            </w:r>
          </w:p>
          <w:p w:rsidR="005C49E4" w:rsidRPr="008D2283" w:rsidRDefault="005C49E4" w:rsidP="005C49E4">
            <w:pPr>
              <w:pStyle w:val="af5"/>
              <w:numPr>
                <w:ilvl w:val="0"/>
                <w:numId w:val="37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>
              <w:rPr>
                <w:rFonts w:ascii="Trebuchet MS" w:hAnsi="Trebuchet MS"/>
                <w:sz w:val="26"/>
                <w:szCs w:val="26"/>
              </w:rPr>
              <w:t xml:space="preserve">представитель </w:t>
            </w:r>
            <w:proofErr w:type="spellStart"/>
            <w:r w:rsidRPr="008D2283">
              <w:rPr>
                <w:rFonts w:ascii="Trebuchet MS" w:hAnsi="Trebuchet MS"/>
                <w:sz w:val="26"/>
                <w:szCs w:val="26"/>
              </w:rPr>
              <w:t>Росаккредитации</w:t>
            </w:r>
            <w:proofErr w:type="spellEnd"/>
            <w:r w:rsidRPr="008D2283">
              <w:rPr>
                <w:rFonts w:ascii="Trebuchet MS" w:hAnsi="Trebuchet MS"/>
                <w:sz w:val="26"/>
                <w:szCs w:val="26"/>
              </w:rPr>
              <w:t xml:space="preserve">  </w:t>
            </w:r>
          </w:p>
          <w:p w:rsidR="003526AE" w:rsidRPr="003526AE" w:rsidRDefault="006C5EAB" w:rsidP="005C49E4">
            <w:pPr>
              <w:pStyle w:val="af5"/>
              <w:numPr>
                <w:ilvl w:val="0"/>
                <w:numId w:val="37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>
              <w:rPr>
                <w:rFonts w:ascii="Trebuchet MS" w:hAnsi="Trebuchet MS"/>
                <w:sz w:val="26"/>
                <w:szCs w:val="26"/>
              </w:rPr>
              <w:t xml:space="preserve">представитель </w:t>
            </w:r>
            <w:proofErr w:type="spellStart"/>
            <w:r w:rsidR="003526AE" w:rsidRPr="003526AE">
              <w:rPr>
                <w:rFonts w:ascii="Trebuchet MS" w:hAnsi="Trebuchet MS"/>
                <w:sz w:val="26"/>
                <w:szCs w:val="26"/>
              </w:rPr>
              <w:t>Роспотребнадзор</w:t>
            </w:r>
            <w:r>
              <w:rPr>
                <w:rFonts w:ascii="Trebuchet MS" w:hAnsi="Trebuchet MS"/>
                <w:sz w:val="26"/>
                <w:szCs w:val="26"/>
              </w:rPr>
              <w:t>а</w:t>
            </w:r>
            <w:proofErr w:type="spellEnd"/>
          </w:p>
          <w:p w:rsidR="003526AE" w:rsidRPr="003526AE" w:rsidRDefault="006C5EAB" w:rsidP="005C49E4">
            <w:pPr>
              <w:pStyle w:val="af5"/>
              <w:numPr>
                <w:ilvl w:val="0"/>
                <w:numId w:val="37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>
              <w:rPr>
                <w:rFonts w:ascii="Trebuchet MS" w:hAnsi="Trebuchet MS"/>
                <w:sz w:val="26"/>
                <w:szCs w:val="26"/>
              </w:rPr>
              <w:t xml:space="preserve">представитель </w:t>
            </w:r>
            <w:proofErr w:type="spellStart"/>
            <w:r>
              <w:rPr>
                <w:rFonts w:ascii="Trebuchet MS" w:hAnsi="Trebuchet MS"/>
                <w:sz w:val="26"/>
                <w:szCs w:val="26"/>
              </w:rPr>
              <w:t>Роскомнадзора</w:t>
            </w:r>
            <w:proofErr w:type="spellEnd"/>
          </w:p>
          <w:p w:rsidR="003526AE" w:rsidRPr="003526AE" w:rsidRDefault="006C5EAB" w:rsidP="005C49E4">
            <w:pPr>
              <w:pStyle w:val="af5"/>
              <w:numPr>
                <w:ilvl w:val="0"/>
                <w:numId w:val="37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>
              <w:rPr>
                <w:rFonts w:ascii="Trebuchet MS" w:hAnsi="Trebuchet MS"/>
                <w:sz w:val="26"/>
                <w:szCs w:val="26"/>
              </w:rPr>
              <w:t>представитель ФАС России</w:t>
            </w:r>
          </w:p>
          <w:p w:rsidR="006C5EAB" w:rsidRDefault="006C5EAB" w:rsidP="005C49E4">
            <w:pPr>
              <w:pStyle w:val="af5"/>
              <w:numPr>
                <w:ilvl w:val="0"/>
                <w:numId w:val="37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>
              <w:rPr>
                <w:rFonts w:ascii="Trebuchet MS" w:hAnsi="Trebuchet MS"/>
                <w:sz w:val="26"/>
                <w:szCs w:val="26"/>
              </w:rPr>
              <w:t xml:space="preserve">представитель </w:t>
            </w:r>
            <w:r w:rsidR="003526AE" w:rsidRPr="003526AE">
              <w:rPr>
                <w:rFonts w:ascii="Trebuchet MS" w:hAnsi="Trebuchet MS"/>
                <w:sz w:val="26"/>
                <w:szCs w:val="26"/>
              </w:rPr>
              <w:t>Росздравнадзор</w:t>
            </w:r>
            <w:r>
              <w:rPr>
                <w:rFonts w:ascii="Trebuchet MS" w:hAnsi="Trebuchet MS"/>
                <w:sz w:val="26"/>
                <w:szCs w:val="26"/>
              </w:rPr>
              <w:t>а</w:t>
            </w:r>
            <w:r w:rsidR="003526AE" w:rsidRPr="003526AE">
              <w:rPr>
                <w:rFonts w:ascii="Trebuchet MS" w:hAnsi="Trebuchet MS"/>
                <w:sz w:val="26"/>
                <w:szCs w:val="26"/>
              </w:rPr>
              <w:t xml:space="preserve"> </w:t>
            </w:r>
          </w:p>
          <w:p w:rsidR="00544A59" w:rsidRPr="003526AE" w:rsidRDefault="006C5EAB" w:rsidP="005C49E4">
            <w:pPr>
              <w:pStyle w:val="af5"/>
              <w:numPr>
                <w:ilvl w:val="0"/>
                <w:numId w:val="37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>
              <w:rPr>
                <w:rFonts w:ascii="Trebuchet MS" w:hAnsi="Trebuchet MS"/>
                <w:sz w:val="26"/>
                <w:szCs w:val="26"/>
              </w:rPr>
              <w:t xml:space="preserve">представитель </w:t>
            </w:r>
            <w:proofErr w:type="spellStart"/>
            <w:r w:rsidR="003526AE" w:rsidRPr="003526AE">
              <w:rPr>
                <w:rFonts w:ascii="Trebuchet MS" w:hAnsi="Trebuchet MS"/>
                <w:sz w:val="26"/>
                <w:szCs w:val="26"/>
              </w:rPr>
              <w:t>Россельхоз</w:t>
            </w:r>
            <w:r>
              <w:rPr>
                <w:rFonts w:ascii="Trebuchet MS" w:hAnsi="Trebuchet MS"/>
                <w:sz w:val="26"/>
                <w:szCs w:val="26"/>
              </w:rPr>
              <w:t>надзора</w:t>
            </w:r>
            <w:proofErr w:type="spellEnd"/>
          </w:p>
        </w:tc>
      </w:tr>
      <w:tr w:rsidR="00D63645" w:rsidRPr="00491413" w:rsidTr="00F32DDB">
        <w:trPr>
          <w:trHeight w:val="699"/>
        </w:trPr>
        <w:tc>
          <w:tcPr>
            <w:tcW w:w="2082" w:type="dxa"/>
          </w:tcPr>
          <w:p w:rsidR="00D63645" w:rsidRDefault="00D63645" w:rsidP="008976F1">
            <w:pPr>
              <w:tabs>
                <w:tab w:val="left" w:pos="1701"/>
              </w:tabs>
              <w:spacing w:after="0" w:line="240" w:lineRule="auto"/>
              <w:jc w:val="left"/>
              <w:rPr>
                <w:rFonts w:ascii="Trebuchet MS" w:hAnsi="Trebuchet MS"/>
                <w:bCs/>
                <w:sz w:val="26"/>
                <w:szCs w:val="26"/>
              </w:rPr>
            </w:pPr>
            <w:r>
              <w:rPr>
                <w:rFonts w:ascii="Trebuchet MS" w:hAnsi="Trebuchet MS"/>
                <w:bCs/>
                <w:sz w:val="26"/>
                <w:szCs w:val="26"/>
              </w:rPr>
              <w:t>10:00-12:30</w:t>
            </w:r>
          </w:p>
          <w:p w:rsidR="00D63645" w:rsidRPr="00D63645" w:rsidRDefault="00D63645" w:rsidP="008976F1">
            <w:pPr>
              <w:tabs>
                <w:tab w:val="left" w:pos="1701"/>
              </w:tabs>
              <w:spacing w:after="0" w:line="240" w:lineRule="auto"/>
              <w:jc w:val="left"/>
              <w:rPr>
                <w:rFonts w:ascii="Trebuchet MS" w:hAnsi="Trebuchet MS"/>
                <w:b/>
                <w:bCs/>
                <w:sz w:val="26"/>
                <w:szCs w:val="26"/>
              </w:rPr>
            </w:pPr>
            <w:r w:rsidRPr="00D63645">
              <w:rPr>
                <w:rFonts w:ascii="Trebuchet MS" w:hAnsi="Trebuchet MS"/>
                <w:b/>
                <w:bCs/>
                <w:sz w:val="26"/>
                <w:szCs w:val="26"/>
              </w:rPr>
              <w:t>Малый конференц-зал</w:t>
            </w:r>
          </w:p>
        </w:tc>
        <w:tc>
          <w:tcPr>
            <w:tcW w:w="7631" w:type="dxa"/>
          </w:tcPr>
          <w:p w:rsidR="00D63645" w:rsidRDefault="00D63645" w:rsidP="002A7AA0">
            <w:pPr>
              <w:tabs>
                <w:tab w:val="left" w:pos="1701"/>
              </w:tabs>
              <w:spacing w:after="0" w:line="240" w:lineRule="auto"/>
              <w:rPr>
                <w:rFonts w:ascii="Trebuchet MS" w:hAnsi="Trebuchet MS"/>
                <w:b/>
                <w:sz w:val="26"/>
                <w:szCs w:val="26"/>
              </w:rPr>
            </w:pPr>
            <w:r>
              <w:rPr>
                <w:rFonts w:ascii="Trebuchet MS" w:hAnsi="Trebuchet MS"/>
                <w:b/>
                <w:sz w:val="26"/>
                <w:szCs w:val="26"/>
              </w:rPr>
              <w:t>Круглый стол «</w:t>
            </w:r>
            <w:r w:rsidRPr="00D63645">
              <w:rPr>
                <w:rFonts w:ascii="Trebuchet MS" w:hAnsi="Trebuchet MS"/>
                <w:b/>
                <w:sz w:val="26"/>
                <w:szCs w:val="26"/>
              </w:rPr>
              <w:t>Приоритетные направления реформирования контрольно-надзорной деятельности в субъектах Российской Федерации в 2018 году</w:t>
            </w:r>
            <w:r>
              <w:rPr>
                <w:rFonts w:ascii="Trebuchet MS" w:hAnsi="Trebuchet MS"/>
                <w:b/>
                <w:sz w:val="26"/>
                <w:szCs w:val="26"/>
              </w:rPr>
              <w:t>»</w:t>
            </w:r>
          </w:p>
          <w:p w:rsidR="00D63645" w:rsidRDefault="00D63645" w:rsidP="002A7AA0">
            <w:pPr>
              <w:tabs>
                <w:tab w:val="left" w:pos="1701"/>
              </w:tabs>
              <w:spacing w:after="0" w:line="240" w:lineRule="auto"/>
              <w:rPr>
                <w:rFonts w:ascii="Trebuchet MS" w:hAnsi="Trebuchet MS"/>
                <w:b/>
                <w:sz w:val="26"/>
                <w:szCs w:val="26"/>
              </w:rPr>
            </w:pPr>
          </w:p>
          <w:p w:rsidR="00D63645" w:rsidRDefault="00D63645" w:rsidP="002A7AA0">
            <w:pPr>
              <w:tabs>
                <w:tab w:val="left" w:pos="1701"/>
              </w:tabs>
              <w:spacing w:after="0" w:line="240" w:lineRule="auto"/>
              <w:rPr>
                <w:rFonts w:ascii="Trebuchet MS" w:hAnsi="Trebuchet MS"/>
                <w:b/>
                <w:sz w:val="26"/>
                <w:szCs w:val="26"/>
              </w:rPr>
            </w:pPr>
            <w:r>
              <w:rPr>
                <w:rFonts w:ascii="Trebuchet MS" w:hAnsi="Trebuchet MS"/>
                <w:sz w:val="26"/>
                <w:szCs w:val="26"/>
                <w:u w:val="single"/>
              </w:rPr>
              <w:t>в</w:t>
            </w:r>
            <w:r w:rsidRPr="00D63645">
              <w:rPr>
                <w:rFonts w:ascii="Trebuchet MS" w:hAnsi="Trebuchet MS"/>
                <w:sz w:val="26"/>
                <w:szCs w:val="26"/>
                <w:u w:val="single"/>
              </w:rPr>
              <w:t>опросы для обсуждения</w:t>
            </w:r>
            <w:r>
              <w:rPr>
                <w:rFonts w:ascii="Trebuchet MS" w:hAnsi="Trebuchet MS"/>
                <w:b/>
                <w:sz w:val="26"/>
                <w:szCs w:val="26"/>
              </w:rPr>
              <w:t>:</w:t>
            </w:r>
          </w:p>
          <w:p w:rsidR="00DA0515" w:rsidRPr="00DA0515" w:rsidRDefault="00DA0515" w:rsidP="00DA0515">
            <w:pPr>
              <w:pStyle w:val="af5"/>
              <w:numPr>
                <w:ilvl w:val="0"/>
                <w:numId w:val="37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 w:rsidRPr="00DA0515">
              <w:rPr>
                <w:rFonts w:ascii="Trebuchet MS" w:hAnsi="Trebuchet MS"/>
                <w:sz w:val="26"/>
                <w:szCs w:val="26"/>
              </w:rPr>
              <w:t>практика реализации реформы КНД в регионах в 2017 г.</w:t>
            </w:r>
          </w:p>
          <w:p w:rsidR="00DA0515" w:rsidRPr="00DA0515" w:rsidRDefault="00DA0515" w:rsidP="00DA0515">
            <w:pPr>
              <w:pStyle w:val="af5"/>
              <w:numPr>
                <w:ilvl w:val="0"/>
                <w:numId w:val="37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 w:rsidRPr="00DA0515">
              <w:rPr>
                <w:rFonts w:ascii="Trebuchet MS" w:hAnsi="Trebuchet MS"/>
                <w:sz w:val="26"/>
                <w:szCs w:val="26"/>
              </w:rPr>
              <w:t>обсуждение проекта паспорта приоритетного проекта по реализации реф</w:t>
            </w:r>
            <w:r>
              <w:rPr>
                <w:rFonts w:ascii="Trebuchet MS" w:hAnsi="Trebuchet MS"/>
                <w:sz w:val="26"/>
                <w:szCs w:val="26"/>
              </w:rPr>
              <w:t>ормы КНД в регионах в 2018 году</w:t>
            </w:r>
          </w:p>
          <w:p w:rsidR="00D63645" w:rsidRPr="00DA0515" w:rsidRDefault="00DA0515" w:rsidP="00DA0515">
            <w:pPr>
              <w:pStyle w:val="af5"/>
              <w:numPr>
                <w:ilvl w:val="0"/>
                <w:numId w:val="37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 w:rsidRPr="00DA0515">
              <w:rPr>
                <w:rFonts w:ascii="Trebuchet MS" w:hAnsi="Trebuchet MS"/>
                <w:sz w:val="26"/>
                <w:szCs w:val="26"/>
              </w:rPr>
              <w:t>мнение предпринимательского сообщества о реализации реформы КНД в субъектах Российской Федерации в 2017 г.</w:t>
            </w:r>
          </w:p>
          <w:p w:rsidR="00D63645" w:rsidRDefault="00191B86" w:rsidP="00191B86">
            <w:pPr>
              <w:tabs>
                <w:tab w:val="left" w:pos="1701"/>
              </w:tabs>
              <w:spacing w:after="0" w:line="240" w:lineRule="auto"/>
              <w:rPr>
                <w:rFonts w:ascii="Trebuchet MS" w:hAnsi="Trebuchet MS"/>
                <w:sz w:val="26"/>
                <w:szCs w:val="26"/>
              </w:rPr>
            </w:pPr>
            <w:r w:rsidRPr="00191B86">
              <w:rPr>
                <w:rFonts w:ascii="Trebuchet MS" w:hAnsi="Trebuchet MS"/>
                <w:sz w:val="26"/>
                <w:szCs w:val="26"/>
              </w:rPr>
              <w:t>Модератор:</w:t>
            </w:r>
            <w:r>
              <w:rPr>
                <w:rFonts w:ascii="Trebuchet MS" w:hAnsi="Trebuchet MS"/>
                <w:sz w:val="26"/>
                <w:szCs w:val="26"/>
              </w:rPr>
              <w:t xml:space="preserve"> СТЕШЕНКО Антон Владимирович</w:t>
            </w:r>
            <w:r w:rsidR="00BE2625">
              <w:rPr>
                <w:rFonts w:ascii="Trebuchet MS" w:hAnsi="Trebuchet MS"/>
                <w:sz w:val="26"/>
                <w:szCs w:val="26"/>
              </w:rPr>
              <w:t>, начальник управления стратегического развития, государственного управления и региональной политики</w:t>
            </w:r>
            <w:r w:rsidR="009C3624">
              <w:rPr>
                <w:rFonts w:ascii="Trebuchet MS" w:hAnsi="Trebuchet MS"/>
                <w:sz w:val="26"/>
                <w:szCs w:val="26"/>
              </w:rPr>
              <w:t xml:space="preserve"> </w:t>
            </w:r>
            <w:r w:rsidR="009C3624" w:rsidRPr="009C3624">
              <w:rPr>
                <w:rFonts w:ascii="Trebuchet MS" w:hAnsi="Trebuchet MS"/>
                <w:sz w:val="26"/>
                <w:szCs w:val="26"/>
              </w:rPr>
              <w:t>Аналитического центра при Правительстве Российской Федерации</w:t>
            </w:r>
            <w:r w:rsidR="00BE2625">
              <w:rPr>
                <w:rFonts w:ascii="Trebuchet MS" w:hAnsi="Trebuchet MS"/>
                <w:sz w:val="26"/>
                <w:szCs w:val="26"/>
              </w:rPr>
              <w:t>.</w:t>
            </w:r>
          </w:p>
          <w:p w:rsidR="00BE2625" w:rsidRDefault="00BE2625" w:rsidP="00191B86">
            <w:pPr>
              <w:tabs>
                <w:tab w:val="left" w:pos="1701"/>
              </w:tabs>
              <w:spacing w:after="0" w:line="240" w:lineRule="auto"/>
              <w:rPr>
                <w:rFonts w:ascii="Trebuchet MS" w:hAnsi="Trebuchet MS"/>
                <w:sz w:val="26"/>
                <w:szCs w:val="26"/>
              </w:rPr>
            </w:pPr>
          </w:p>
          <w:p w:rsidR="00BE2625" w:rsidRDefault="00BE2625" w:rsidP="00191B86">
            <w:pPr>
              <w:tabs>
                <w:tab w:val="left" w:pos="1701"/>
              </w:tabs>
              <w:spacing w:after="0" w:line="240" w:lineRule="auto"/>
              <w:rPr>
                <w:rFonts w:ascii="Trebuchet MS" w:hAnsi="Trebuchet MS"/>
                <w:i/>
                <w:sz w:val="26"/>
                <w:szCs w:val="26"/>
              </w:rPr>
            </w:pPr>
            <w:r w:rsidRPr="00BE2625">
              <w:rPr>
                <w:rFonts w:ascii="Trebuchet MS" w:hAnsi="Trebuchet MS"/>
                <w:i/>
                <w:sz w:val="26"/>
                <w:szCs w:val="26"/>
              </w:rPr>
              <w:t>участники обсуждения:</w:t>
            </w:r>
          </w:p>
          <w:p w:rsidR="00BE2625" w:rsidRDefault="00BE2625" w:rsidP="00191B86">
            <w:pPr>
              <w:tabs>
                <w:tab w:val="left" w:pos="1701"/>
              </w:tabs>
              <w:spacing w:after="0" w:line="240" w:lineRule="auto"/>
              <w:rPr>
                <w:rFonts w:ascii="Trebuchet MS" w:hAnsi="Trebuchet MS"/>
                <w:i/>
                <w:sz w:val="26"/>
                <w:szCs w:val="26"/>
              </w:rPr>
            </w:pPr>
          </w:p>
          <w:p w:rsidR="00BE2625" w:rsidRDefault="00BE2625" w:rsidP="00BE2625">
            <w:pPr>
              <w:pStyle w:val="af5"/>
              <w:numPr>
                <w:ilvl w:val="0"/>
                <w:numId w:val="39"/>
              </w:numPr>
              <w:tabs>
                <w:tab w:val="left" w:pos="1701"/>
              </w:tabs>
              <w:spacing w:after="0" w:line="240" w:lineRule="auto"/>
              <w:rPr>
                <w:rFonts w:ascii="Trebuchet MS" w:hAnsi="Trebuchet MS"/>
                <w:sz w:val="26"/>
                <w:szCs w:val="26"/>
              </w:rPr>
            </w:pPr>
            <w:r w:rsidRPr="00BE2625">
              <w:rPr>
                <w:rFonts w:ascii="Trebuchet MS" w:hAnsi="Trebuchet MS"/>
                <w:sz w:val="26"/>
                <w:szCs w:val="26"/>
              </w:rPr>
              <w:t>представитель Минэкономразвития России</w:t>
            </w:r>
          </w:p>
          <w:p w:rsidR="00BE2625" w:rsidRPr="00BE2625" w:rsidRDefault="00BE2625" w:rsidP="00BE2625">
            <w:pPr>
              <w:pStyle w:val="af5"/>
              <w:numPr>
                <w:ilvl w:val="0"/>
                <w:numId w:val="39"/>
              </w:numPr>
              <w:tabs>
                <w:tab w:val="left" w:pos="1701"/>
              </w:tabs>
              <w:spacing w:after="0" w:line="240" w:lineRule="auto"/>
              <w:rPr>
                <w:rFonts w:ascii="Trebuchet MS" w:hAnsi="Trebuchet MS"/>
                <w:sz w:val="26"/>
                <w:szCs w:val="26"/>
              </w:rPr>
            </w:pPr>
            <w:r>
              <w:rPr>
                <w:rFonts w:ascii="Trebuchet MS" w:hAnsi="Trebuchet MS"/>
                <w:sz w:val="26"/>
                <w:szCs w:val="26"/>
              </w:rPr>
              <w:t>представители субъектов Российской Федерации</w:t>
            </w:r>
          </w:p>
          <w:p w:rsidR="00BE2625" w:rsidRPr="00191B86" w:rsidRDefault="00BE2625" w:rsidP="00191B86">
            <w:pPr>
              <w:tabs>
                <w:tab w:val="left" w:pos="1701"/>
              </w:tabs>
              <w:spacing w:after="0" w:line="240" w:lineRule="auto"/>
              <w:rPr>
                <w:rFonts w:ascii="Trebuchet MS" w:hAnsi="Trebuchet MS"/>
                <w:sz w:val="26"/>
                <w:szCs w:val="26"/>
              </w:rPr>
            </w:pPr>
          </w:p>
        </w:tc>
      </w:tr>
      <w:tr w:rsidR="007B456F" w:rsidRPr="00491413" w:rsidTr="00F32DDB">
        <w:trPr>
          <w:trHeight w:val="699"/>
        </w:trPr>
        <w:tc>
          <w:tcPr>
            <w:tcW w:w="2082" w:type="dxa"/>
          </w:tcPr>
          <w:p w:rsidR="007B456F" w:rsidRPr="00491413" w:rsidRDefault="007606A2" w:rsidP="007606A2">
            <w:pPr>
              <w:tabs>
                <w:tab w:val="left" w:pos="1701"/>
              </w:tabs>
              <w:spacing w:after="0" w:line="240" w:lineRule="auto"/>
              <w:jc w:val="left"/>
              <w:rPr>
                <w:rFonts w:ascii="Trebuchet MS" w:hAnsi="Trebuchet MS"/>
                <w:bCs/>
                <w:sz w:val="26"/>
                <w:szCs w:val="26"/>
              </w:rPr>
            </w:pPr>
            <w:r>
              <w:rPr>
                <w:rFonts w:ascii="Trebuchet MS" w:hAnsi="Trebuchet MS"/>
                <w:bCs/>
                <w:sz w:val="26"/>
                <w:szCs w:val="26"/>
              </w:rPr>
              <w:lastRenderedPageBreak/>
              <w:t>1</w:t>
            </w:r>
            <w:r w:rsidR="004B296F">
              <w:rPr>
                <w:rFonts w:ascii="Trebuchet MS" w:hAnsi="Trebuchet MS"/>
                <w:bCs/>
                <w:sz w:val="26"/>
                <w:szCs w:val="26"/>
              </w:rPr>
              <w:t>2</w:t>
            </w:r>
            <w:r w:rsidR="007B456F">
              <w:rPr>
                <w:rFonts w:ascii="Trebuchet MS" w:hAnsi="Trebuchet MS"/>
                <w:bCs/>
                <w:sz w:val="26"/>
                <w:szCs w:val="26"/>
              </w:rPr>
              <w:t>:</w:t>
            </w:r>
            <w:r>
              <w:rPr>
                <w:rFonts w:ascii="Trebuchet MS" w:hAnsi="Trebuchet MS"/>
                <w:bCs/>
                <w:sz w:val="26"/>
                <w:szCs w:val="26"/>
              </w:rPr>
              <w:t>3</w:t>
            </w:r>
            <w:r w:rsidR="007B456F">
              <w:rPr>
                <w:rFonts w:ascii="Trebuchet MS" w:hAnsi="Trebuchet MS"/>
                <w:bCs/>
                <w:sz w:val="26"/>
                <w:szCs w:val="26"/>
              </w:rPr>
              <w:t>0-1</w:t>
            </w:r>
            <w:r w:rsidR="004B296F">
              <w:rPr>
                <w:rFonts w:ascii="Trebuchet MS" w:hAnsi="Trebuchet MS"/>
                <w:bCs/>
                <w:sz w:val="26"/>
                <w:szCs w:val="26"/>
              </w:rPr>
              <w:t>3</w:t>
            </w:r>
            <w:r w:rsidR="007B456F">
              <w:rPr>
                <w:rFonts w:ascii="Trebuchet MS" w:hAnsi="Trebuchet MS"/>
                <w:bCs/>
                <w:sz w:val="26"/>
                <w:szCs w:val="26"/>
              </w:rPr>
              <w:t>:</w:t>
            </w:r>
            <w:r>
              <w:rPr>
                <w:rFonts w:ascii="Trebuchet MS" w:hAnsi="Trebuchet MS"/>
                <w:bCs/>
                <w:sz w:val="26"/>
                <w:szCs w:val="26"/>
              </w:rPr>
              <w:t>45</w:t>
            </w:r>
          </w:p>
        </w:tc>
        <w:tc>
          <w:tcPr>
            <w:tcW w:w="7631" w:type="dxa"/>
          </w:tcPr>
          <w:p w:rsidR="007B456F" w:rsidRDefault="00625767" w:rsidP="008976F1">
            <w:pPr>
              <w:tabs>
                <w:tab w:val="left" w:pos="1701"/>
              </w:tabs>
              <w:spacing w:after="0" w:line="240" w:lineRule="auto"/>
              <w:jc w:val="left"/>
              <w:rPr>
                <w:rFonts w:ascii="Trebuchet MS" w:hAnsi="Trebuchet MS"/>
                <w:b/>
                <w:sz w:val="26"/>
                <w:szCs w:val="26"/>
              </w:rPr>
            </w:pPr>
            <w:r>
              <w:rPr>
                <w:rFonts w:ascii="Trebuchet MS" w:hAnsi="Trebuchet MS"/>
                <w:b/>
                <w:sz w:val="26"/>
                <w:szCs w:val="26"/>
              </w:rPr>
              <w:t>П</w:t>
            </w:r>
            <w:r w:rsidR="007B456F">
              <w:rPr>
                <w:rFonts w:ascii="Trebuchet MS" w:hAnsi="Trebuchet MS"/>
                <w:b/>
                <w:sz w:val="26"/>
                <w:szCs w:val="26"/>
              </w:rPr>
              <w:t>ерерыв</w:t>
            </w:r>
            <w:r>
              <w:rPr>
                <w:rFonts w:ascii="Trebuchet MS" w:hAnsi="Trebuchet MS"/>
                <w:b/>
                <w:sz w:val="26"/>
                <w:szCs w:val="26"/>
              </w:rPr>
              <w:t xml:space="preserve"> </w:t>
            </w:r>
          </w:p>
        </w:tc>
      </w:tr>
      <w:tr w:rsidR="006B1BED" w:rsidRPr="00491413" w:rsidTr="00F32DDB">
        <w:trPr>
          <w:trHeight w:val="699"/>
        </w:trPr>
        <w:tc>
          <w:tcPr>
            <w:tcW w:w="2082" w:type="dxa"/>
          </w:tcPr>
          <w:p w:rsidR="00741524" w:rsidRPr="00C0779C" w:rsidRDefault="00C0779C" w:rsidP="008976F1">
            <w:pPr>
              <w:tabs>
                <w:tab w:val="left" w:pos="1701"/>
              </w:tabs>
              <w:spacing w:after="0" w:line="240" w:lineRule="auto"/>
              <w:jc w:val="left"/>
              <w:rPr>
                <w:rFonts w:ascii="Trebuchet MS" w:hAnsi="Trebuchet MS"/>
                <w:sz w:val="26"/>
                <w:szCs w:val="26"/>
              </w:rPr>
            </w:pPr>
            <w:r w:rsidRPr="00C0779C">
              <w:rPr>
                <w:rFonts w:ascii="Trebuchet MS" w:hAnsi="Trebuchet MS"/>
                <w:sz w:val="26"/>
                <w:szCs w:val="26"/>
              </w:rPr>
              <w:t>1</w:t>
            </w:r>
            <w:r w:rsidR="004B296F">
              <w:rPr>
                <w:rFonts w:ascii="Trebuchet MS" w:hAnsi="Trebuchet MS"/>
                <w:sz w:val="26"/>
                <w:szCs w:val="26"/>
              </w:rPr>
              <w:t>3</w:t>
            </w:r>
            <w:r w:rsidRPr="00C0779C">
              <w:rPr>
                <w:rFonts w:ascii="Trebuchet MS" w:hAnsi="Trebuchet MS"/>
                <w:sz w:val="26"/>
                <w:szCs w:val="26"/>
              </w:rPr>
              <w:t>:45-1</w:t>
            </w:r>
            <w:r w:rsidR="004B296F">
              <w:rPr>
                <w:rFonts w:ascii="Trebuchet MS" w:hAnsi="Trebuchet MS"/>
                <w:sz w:val="26"/>
                <w:szCs w:val="26"/>
              </w:rPr>
              <w:t>6</w:t>
            </w:r>
            <w:r w:rsidRPr="00C0779C">
              <w:rPr>
                <w:rFonts w:ascii="Trebuchet MS" w:hAnsi="Trebuchet MS"/>
                <w:sz w:val="26"/>
                <w:szCs w:val="26"/>
              </w:rPr>
              <w:t>:</w:t>
            </w:r>
            <w:r w:rsidR="004B296F">
              <w:rPr>
                <w:rFonts w:ascii="Trebuchet MS" w:hAnsi="Trebuchet MS"/>
                <w:sz w:val="26"/>
                <w:szCs w:val="26"/>
              </w:rPr>
              <w:t>0</w:t>
            </w:r>
            <w:r w:rsidRPr="00C0779C">
              <w:rPr>
                <w:rFonts w:ascii="Trebuchet MS" w:hAnsi="Trebuchet MS"/>
                <w:sz w:val="26"/>
                <w:szCs w:val="26"/>
              </w:rPr>
              <w:t>0</w:t>
            </w:r>
          </w:p>
          <w:p w:rsidR="00C0779C" w:rsidRPr="00D87A8E" w:rsidRDefault="006C5EAB" w:rsidP="008976F1">
            <w:pPr>
              <w:tabs>
                <w:tab w:val="left" w:pos="1701"/>
              </w:tabs>
              <w:spacing w:after="0" w:line="240" w:lineRule="auto"/>
              <w:jc w:val="left"/>
              <w:rPr>
                <w:rFonts w:ascii="Trebuchet MS" w:hAnsi="Trebuchet MS"/>
                <w:b/>
                <w:sz w:val="26"/>
                <w:szCs w:val="26"/>
              </w:rPr>
            </w:pPr>
            <w:r>
              <w:rPr>
                <w:rFonts w:ascii="Trebuchet MS" w:hAnsi="Trebuchet MS"/>
                <w:b/>
                <w:sz w:val="26"/>
                <w:szCs w:val="26"/>
              </w:rPr>
              <w:t>Большой</w:t>
            </w:r>
            <w:r w:rsidR="00C0779C" w:rsidRPr="00C0779C">
              <w:rPr>
                <w:rFonts w:ascii="Trebuchet MS" w:hAnsi="Trebuchet MS"/>
                <w:b/>
                <w:sz w:val="26"/>
                <w:szCs w:val="26"/>
              </w:rPr>
              <w:t xml:space="preserve"> конференц-зал</w:t>
            </w:r>
          </w:p>
        </w:tc>
        <w:tc>
          <w:tcPr>
            <w:tcW w:w="7631" w:type="dxa"/>
          </w:tcPr>
          <w:p w:rsidR="00C0779C" w:rsidRDefault="00C0779C" w:rsidP="00E62C21">
            <w:pPr>
              <w:spacing w:after="0" w:line="240" w:lineRule="auto"/>
              <w:rPr>
                <w:rFonts w:ascii="Trebuchet MS" w:hAnsi="Trebuchet MS"/>
                <w:b/>
                <w:sz w:val="26"/>
                <w:szCs w:val="26"/>
              </w:rPr>
            </w:pPr>
            <w:r>
              <w:rPr>
                <w:rFonts w:ascii="Trebuchet MS" w:hAnsi="Trebuchet MS"/>
                <w:b/>
                <w:sz w:val="26"/>
                <w:szCs w:val="26"/>
              </w:rPr>
              <w:t xml:space="preserve">Круглый стол </w:t>
            </w:r>
            <w:r w:rsidRPr="00B23EFF">
              <w:rPr>
                <w:rFonts w:ascii="Trebuchet MS" w:hAnsi="Trebuchet MS"/>
                <w:b/>
                <w:sz w:val="26"/>
                <w:szCs w:val="26"/>
              </w:rPr>
              <w:t xml:space="preserve">«Результаты работы по направлению «Индекс </w:t>
            </w:r>
            <w:r>
              <w:rPr>
                <w:rFonts w:ascii="Trebuchet MS" w:hAnsi="Trebuchet MS"/>
                <w:b/>
                <w:sz w:val="26"/>
                <w:szCs w:val="26"/>
              </w:rPr>
              <w:t>снижения административной нагрузки</w:t>
            </w:r>
            <w:r w:rsidRPr="00B23EFF">
              <w:rPr>
                <w:rFonts w:ascii="Trebuchet MS" w:hAnsi="Trebuchet MS"/>
                <w:b/>
                <w:sz w:val="26"/>
                <w:szCs w:val="26"/>
              </w:rPr>
              <w:t>»</w:t>
            </w:r>
          </w:p>
          <w:p w:rsidR="00C0779C" w:rsidRDefault="00C0779C" w:rsidP="00E62C21">
            <w:pPr>
              <w:spacing w:after="0" w:line="240" w:lineRule="auto"/>
              <w:rPr>
                <w:rFonts w:ascii="Trebuchet MS" w:hAnsi="Trebuchet MS"/>
                <w:b/>
                <w:sz w:val="26"/>
                <w:szCs w:val="26"/>
              </w:rPr>
            </w:pPr>
          </w:p>
          <w:p w:rsidR="00C0779C" w:rsidRPr="00230424" w:rsidRDefault="004C61B8" w:rsidP="00E62C21">
            <w:pPr>
              <w:spacing w:after="0" w:line="240" w:lineRule="auto"/>
              <w:rPr>
                <w:rFonts w:ascii="Trebuchet MS" w:hAnsi="Trebuchet MS"/>
                <w:sz w:val="26"/>
                <w:szCs w:val="26"/>
                <w:u w:val="single"/>
              </w:rPr>
            </w:pPr>
            <w:r>
              <w:rPr>
                <w:rFonts w:ascii="Trebuchet MS" w:hAnsi="Trebuchet MS"/>
                <w:sz w:val="26"/>
                <w:szCs w:val="26"/>
                <w:u w:val="single"/>
              </w:rPr>
              <w:t>в</w:t>
            </w:r>
            <w:r w:rsidR="00C0779C" w:rsidRPr="00230424">
              <w:rPr>
                <w:rFonts w:ascii="Trebuchet MS" w:hAnsi="Trebuchet MS"/>
                <w:sz w:val="26"/>
                <w:szCs w:val="26"/>
                <w:u w:val="single"/>
              </w:rPr>
              <w:t>опросы для обсуждения:</w:t>
            </w:r>
          </w:p>
          <w:p w:rsidR="00C0779C" w:rsidRDefault="004C61B8" w:rsidP="00E62C21">
            <w:pPr>
              <w:pStyle w:val="af5"/>
              <w:numPr>
                <w:ilvl w:val="0"/>
                <w:numId w:val="24"/>
              </w:numPr>
              <w:spacing w:after="0" w:line="240" w:lineRule="auto"/>
              <w:rPr>
                <w:rFonts w:ascii="Trebuchet MS" w:hAnsi="Trebuchet MS"/>
                <w:sz w:val="26"/>
                <w:szCs w:val="26"/>
              </w:rPr>
            </w:pPr>
            <w:r>
              <w:rPr>
                <w:rFonts w:ascii="Trebuchet MS" w:hAnsi="Trebuchet MS"/>
                <w:sz w:val="26"/>
                <w:szCs w:val="26"/>
              </w:rPr>
              <w:t>к</w:t>
            </w:r>
            <w:r w:rsidR="00C0779C" w:rsidRPr="00625767">
              <w:rPr>
                <w:rFonts w:ascii="Trebuchet MS" w:hAnsi="Trebuchet MS"/>
                <w:sz w:val="26"/>
                <w:szCs w:val="26"/>
              </w:rPr>
              <w:t>лючевые результаты оценки у</w:t>
            </w:r>
            <w:r w:rsidR="00C0779C">
              <w:rPr>
                <w:rFonts w:ascii="Trebuchet MS" w:hAnsi="Trebuchet MS"/>
                <w:sz w:val="26"/>
                <w:szCs w:val="26"/>
              </w:rPr>
              <w:t>ровня административной нагрузки</w:t>
            </w:r>
          </w:p>
          <w:p w:rsidR="00E62C21" w:rsidRDefault="00E62C21" w:rsidP="00E62C21">
            <w:p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</w:p>
          <w:p w:rsidR="00545F11" w:rsidRDefault="008B7FCF" w:rsidP="00E62C21">
            <w:p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>
              <w:rPr>
                <w:rFonts w:ascii="Trebuchet MS" w:hAnsi="Trebuchet MS"/>
                <w:sz w:val="26"/>
                <w:szCs w:val="26"/>
              </w:rPr>
              <w:t>М</w:t>
            </w:r>
            <w:r w:rsidR="00545F11">
              <w:rPr>
                <w:rFonts w:ascii="Trebuchet MS" w:hAnsi="Trebuchet MS"/>
                <w:sz w:val="26"/>
                <w:szCs w:val="26"/>
              </w:rPr>
              <w:t>одератор</w:t>
            </w:r>
            <w:r w:rsidR="004C61B8">
              <w:rPr>
                <w:rFonts w:ascii="Trebuchet MS" w:hAnsi="Trebuchet MS"/>
                <w:sz w:val="26"/>
                <w:szCs w:val="26"/>
              </w:rPr>
              <w:t>:</w:t>
            </w:r>
            <w:r w:rsidR="00545F11">
              <w:rPr>
                <w:rFonts w:ascii="Trebuchet MS" w:hAnsi="Trebuchet MS"/>
                <w:sz w:val="26"/>
                <w:szCs w:val="26"/>
              </w:rPr>
              <w:t xml:space="preserve"> </w:t>
            </w:r>
            <w:r>
              <w:rPr>
                <w:rFonts w:ascii="Trebuchet MS" w:hAnsi="Trebuchet MS"/>
                <w:sz w:val="26"/>
                <w:szCs w:val="26"/>
              </w:rPr>
              <w:t xml:space="preserve">ЦЫДЫПОВ </w:t>
            </w:r>
            <w:r w:rsidR="00545F11">
              <w:rPr>
                <w:rFonts w:ascii="Trebuchet MS" w:hAnsi="Trebuchet MS"/>
                <w:sz w:val="26"/>
                <w:szCs w:val="26"/>
              </w:rPr>
              <w:t>Тумун Леонидович</w:t>
            </w:r>
            <w:r w:rsidR="00C0228B">
              <w:rPr>
                <w:rFonts w:ascii="Trebuchet MS" w:hAnsi="Trebuchet MS"/>
                <w:sz w:val="26"/>
                <w:szCs w:val="26"/>
              </w:rPr>
              <w:t>,</w:t>
            </w:r>
            <w:r w:rsidR="00C0228B">
              <w:t xml:space="preserve"> </w:t>
            </w:r>
            <w:r w:rsidR="008D2283">
              <w:rPr>
                <w:rFonts w:ascii="Trebuchet MS" w:hAnsi="Trebuchet MS"/>
                <w:sz w:val="26"/>
                <w:szCs w:val="26"/>
              </w:rPr>
              <w:t>заместитель р</w:t>
            </w:r>
            <w:r w:rsidR="00C0228B" w:rsidRPr="00C0228B">
              <w:rPr>
                <w:rFonts w:ascii="Trebuchet MS" w:hAnsi="Trebuchet MS"/>
                <w:sz w:val="26"/>
                <w:szCs w:val="26"/>
              </w:rPr>
              <w:t>уководителя</w:t>
            </w:r>
            <w:r w:rsidR="008D2283">
              <w:rPr>
                <w:rFonts w:ascii="Trebuchet MS" w:hAnsi="Trebuchet MS"/>
                <w:sz w:val="26"/>
                <w:szCs w:val="26"/>
              </w:rPr>
              <w:t xml:space="preserve"> </w:t>
            </w:r>
            <w:r w:rsidR="00C0228B" w:rsidRPr="00C0228B">
              <w:rPr>
                <w:rFonts w:ascii="Trebuchet MS" w:hAnsi="Trebuchet MS"/>
                <w:sz w:val="26"/>
                <w:szCs w:val="26"/>
              </w:rPr>
              <w:tab/>
              <w:t>проектного офиса по реализации реформы контрольно-надзорной деятельности</w:t>
            </w:r>
            <w:r w:rsidR="00C0228B">
              <w:rPr>
                <w:rFonts w:ascii="Trebuchet MS" w:hAnsi="Trebuchet MS"/>
                <w:sz w:val="26"/>
                <w:szCs w:val="26"/>
              </w:rPr>
              <w:t xml:space="preserve">  </w:t>
            </w:r>
            <w:r w:rsidR="00545F11">
              <w:rPr>
                <w:rFonts w:ascii="Trebuchet MS" w:hAnsi="Trebuchet MS"/>
                <w:sz w:val="26"/>
                <w:szCs w:val="26"/>
              </w:rPr>
              <w:t xml:space="preserve"> </w:t>
            </w:r>
          </w:p>
          <w:p w:rsidR="004C61B8" w:rsidRPr="001805D9" w:rsidRDefault="004C61B8" w:rsidP="00E62C21">
            <w:pPr>
              <w:tabs>
                <w:tab w:val="left" w:pos="1701"/>
              </w:tabs>
              <w:spacing w:line="240" w:lineRule="auto"/>
              <w:rPr>
                <w:rFonts w:ascii="Trebuchet MS" w:hAnsi="Trebuchet MS"/>
                <w:i/>
                <w:sz w:val="26"/>
                <w:szCs w:val="26"/>
              </w:rPr>
            </w:pPr>
            <w:r w:rsidRPr="001805D9">
              <w:rPr>
                <w:rFonts w:ascii="Trebuchet MS" w:hAnsi="Trebuchet MS"/>
                <w:i/>
                <w:sz w:val="26"/>
                <w:szCs w:val="26"/>
              </w:rPr>
              <w:t>участники обсуждения:</w:t>
            </w:r>
          </w:p>
          <w:p w:rsidR="00545F11" w:rsidRPr="008D2283" w:rsidRDefault="008B7FCF" w:rsidP="00E62C21">
            <w:pPr>
              <w:pStyle w:val="af5"/>
              <w:numPr>
                <w:ilvl w:val="0"/>
                <w:numId w:val="37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 w:rsidRPr="008D2283">
              <w:rPr>
                <w:rFonts w:ascii="Trebuchet MS" w:hAnsi="Trebuchet MS"/>
                <w:sz w:val="26"/>
                <w:szCs w:val="26"/>
              </w:rPr>
              <w:t xml:space="preserve">БЛУДЯН </w:t>
            </w:r>
            <w:r w:rsidR="00545F11" w:rsidRPr="008D2283">
              <w:rPr>
                <w:rFonts w:ascii="Trebuchet MS" w:hAnsi="Trebuchet MS"/>
                <w:sz w:val="26"/>
                <w:szCs w:val="26"/>
              </w:rPr>
              <w:t>Марина Анатольевна</w:t>
            </w:r>
            <w:r w:rsidR="00C0228B" w:rsidRPr="008D2283">
              <w:rPr>
                <w:rFonts w:ascii="Trebuchet MS" w:hAnsi="Trebuchet MS"/>
                <w:sz w:val="26"/>
                <w:szCs w:val="26"/>
              </w:rPr>
              <w:t xml:space="preserve">, </w:t>
            </w:r>
            <w:r w:rsidR="008D2283">
              <w:rPr>
                <w:rFonts w:ascii="Trebuchet MS" w:hAnsi="Trebuchet MS"/>
                <w:sz w:val="26"/>
                <w:szCs w:val="26"/>
              </w:rPr>
              <w:t>в</w:t>
            </w:r>
            <w:r w:rsidR="00C0228B" w:rsidRPr="008D2283">
              <w:rPr>
                <w:rFonts w:ascii="Trebuchet MS" w:hAnsi="Trebuchet MS"/>
                <w:sz w:val="26"/>
                <w:szCs w:val="26"/>
              </w:rPr>
              <w:t>ице-президент Общероссийской общественной организации среднего и малого предпринимательства «Опора России»</w:t>
            </w:r>
          </w:p>
          <w:p w:rsidR="00545F11" w:rsidRPr="00545F11" w:rsidRDefault="008B7FCF" w:rsidP="008D2283">
            <w:pPr>
              <w:pStyle w:val="af5"/>
              <w:numPr>
                <w:ilvl w:val="0"/>
                <w:numId w:val="37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>
              <w:rPr>
                <w:rFonts w:ascii="Trebuchet MS" w:hAnsi="Trebuchet MS"/>
                <w:sz w:val="26"/>
                <w:szCs w:val="26"/>
              </w:rPr>
              <w:t xml:space="preserve">ГРАДОСЕЛЬСКАЯ </w:t>
            </w:r>
            <w:r w:rsidR="00545F11">
              <w:rPr>
                <w:rFonts w:ascii="Trebuchet MS" w:hAnsi="Trebuchet MS"/>
                <w:sz w:val="26"/>
                <w:szCs w:val="26"/>
              </w:rPr>
              <w:t>Галина Витальевна</w:t>
            </w:r>
            <w:r w:rsidR="00C0228B">
              <w:rPr>
                <w:rFonts w:ascii="Trebuchet MS" w:hAnsi="Trebuchet MS"/>
                <w:sz w:val="26"/>
                <w:szCs w:val="26"/>
              </w:rPr>
              <w:t xml:space="preserve">, </w:t>
            </w:r>
            <w:r w:rsidR="008D2283">
              <w:rPr>
                <w:rFonts w:ascii="Trebuchet MS" w:hAnsi="Trebuchet MS"/>
                <w:sz w:val="26"/>
                <w:szCs w:val="26"/>
              </w:rPr>
              <w:t>в</w:t>
            </w:r>
            <w:r w:rsidR="00C0228B">
              <w:rPr>
                <w:rFonts w:ascii="Trebuchet MS" w:hAnsi="Trebuchet MS"/>
                <w:sz w:val="26"/>
                <w:szCs w:val="26"/>
              </w:rPr>
              <w:t>едущий научный сотрудник Международной</w:t>
            </w:r>
            <w:r w:rsidR="00C0228B" w:rsidRPr="00C0228B">
              <w:rPr>
                <w:rFonts w:ascii="Trebuchet MS" w:hAnsi="Trebuchet MS"/>
                <w:sz w:val="26"/>
                <w:szCs w:val="26"/>
              </w:rPr>
              <w:t xml:space="preserve"> лаборатори</w:t>
            </w:r>
            <w:r w:rsidR="00C0228B">
              <w:rPr>
                <w:rFonts w:ascii="Trebuchet MS" w:hAnsi="Trebuchet MS"/>
                <w:sz w:val="26"/>
                <w:szCs w:val="26"/>
              </w:rPr>
              <w:t>и</w:t>
            </w:r>
            <w:r w:rsidR="00C0228B" w:rsidRPr="00C0228B">
              <w:rPr>
                <w:rFonts w:ascii="Trebuchet MS" w:hAnsi="Trebuchet MS"/>
                <w:sz w:val="26"/>
                <w:szCs w:val="26"/>
              </w:rPr>
              <w:t xml:space="preserve"> прикладного сетевого анализа</w:t>
            </w:r>
            <w:r w:rsidR="00C0228B">
              <w:rPr>
                <w:rFonts w:ascii="Trebuchet MS" w:hAnsi="Trebuchet MS"/>
                <w:sz w:val="26"/>
                <w:szCs w:val="26"/>
              </w:rPr>
              <w:t xml:space="preserve"> НИУ-ВШЭ</w:t>
            </w:r>
          </w:p>
        </w:tc>
      </w:tr>
      <w:tr w:rsidR="006B1BED" w:rsidRPr="00491413" w:rsidTr="00665D01">
        <w:trPr>
          <w:trHeight w:val="373"/>
        </w:trPr>
        <w:tc>
          <w:tcPr>
            <w:tcW w:w="2082" w:type="dxa"/>
          </w:tcPr>
          <w:p w:rsidR="00CA5446" w:rsidRPr="00CA5446" w:rsidRDefault="00230016" w:rsidP="00CA5446">
            <w:pPr>
              <w:tabs>
                <w:tab w:val="left" w:pos="1701"/>
              </w:tabs>
              <w:spacing w:after="0" w:line="240" w:lineRule="auto"/>
              <w:jc w:val="left"/>
              <w:rPr>
                <w:rFonts w:ascii="Trebuchet MS" w:hAnsi="Trebuchet MS"/>
                <w:bCs/>
                <w:sz w:val="26"/>
                <w:szCs w:val="26"/>
              </w:rPr>
            </w:pPr>
            <w:r>
              <w:rPr>
                <w:rFonts w:ascii="Trebuchet MS" w:hAnsi="Trebuchet MS"/>
                <w:bCs/>
                <w:sz w:val="26"/>
                <w:szCs w:val="26"/>
              </w:rPr>
              <w:t>14:3</w:t>
            </w:r>
            <w:r w:rsidR="00CA5446" w:rsidRPr="00CA5446">
              <w:rPr>
                <w:rFonts w:ascii="Trebuchet MS" w:hAnsi="Trebuchet MS"/>
                <w:bCs/>
                <w:sz w:val="26"/>
                <w:szCs w:val="26"/>
              </w:rPr>
              <w:t>0–1</w:t>
            </w:r>
            <w:r>
              <w:rPr>
                <w:rFonts w:ascii="Trebuchet MS" w:hAnsi="Trebuchet MS"/>
                <w:bCs/>
                <w:sz w:val="26"/>
                <w:szCs w:val="26"/>
              </w:rPr>
              <w:t>6</w:t>
            </w:r>
            <w:r w:rsidR="00CA5446" w:rsidRPr="00CA5446">
              <w:rPr>
                <w:rFonts w:ascii="Trebuchet MS" w:hAnsi="Trebuchet MS"/>
                <w:bCs/>
                <w:sz w:val="26"/>
                <w:szCs w:val="26"/>
              </w:rPr>
              <w:t>:</w:t>
            </w:r>
            <w:r>
              <w:rPr>
                <w:rFonts w:ascii="Trebuchet MS" w:hAnsi="Trebuchet MS"/>
                <w:bCs/>
                <w:sz w:val="26"/>
                <w:szCs w:val="26"/>
              </w:rPr>
              <w:t>0</w:t>
            </w:r>
            <w:r w:rsidR="00CA5446" w:rsidRPr="00CA5446">
              <w:rPr>
                <w:rFonts w:ascii="Trebuchet MS" w:hAnsi="Trebuchet MS"/>
                <w:bCs/>
                <w:sz w:val="26"/>
                <w:szCs w:val="26"/>
              </w:rPr>
              <w:t>0</w:t>
            </w:r>
          </w:p>
          <w:p w:rsidR="00CA5446" w:rsidRPr="00CA5446" w:rsidRDefault="00CA5446" w:rsidP="00CA5446">
            <w:pPr>
              <w:tabs>
                <w:tab w:val="left" w:pos="1701"/>
              </w:tabs>
              <w:spacing w:after="0" w:line="240" w:lineRule="auto"/>
              <w:jc w:val="left"/>
              <w:rPr>
                <w:rFonts w:ascii="Trebuchet MS" w:hAnsi="Trebuchet MS"/>
                <w:bCs/>
                <w:sz w:val="26"/>
                <w:szCs w:val="26"/>
              </w:rPr>
            </w:pPr>
          </w:p>
          <w:p w:rsidR="00673840" w:rsidRPr="00CA5446" w:rsidRDefault="006C5EAB" w:rsidP="00CA5446">
            <w:pPr>
              <w:tabs>
                <w:tab w:val="left" w:pos="1701"/>
              </w:tabs>
              <w:spacing w:after="0" w:line="240" w:lineRule="auto"/>
              <w:jc w:val="left"/>
              <w:rPr>
                <w:rFonts w:ascii="Trebuchet MS" w:hAnsi="Trebuchet MS"/>
                <w:b/>
                <w:bCs/>
                <w:sz w:val="26"/>
                <w:szCs w:val="26"/>
              </w:rPr>
            </w:pPr>
            <w:r>
              <w:rPr>
                <w:rFonts w:ascii="Trebuchet MS" w:hAnsi="Trebuchet MS"/>
                <w:b/>
                <w:bCs/>
                <w:sz w:val="26"/>
                <w:szCs w:val="26"/>
              </w:rPr>
              <w:t>12 этаж</w:t>
            </w:r>
          </w:p>
        </w:tc>
        <w:tc>
          <w:tcPr>
            <w:tcW w:w="7631" w:type="dxa"/>
          </w:tcPr>
          <w:p w:rsidR="006C5EAB" w:rsidRPr="004C61B8" w:rsidRDefault="006C5EAB" w:rsidP="00E62C21">
            <w:pPr>
              <w:tabs>
                <w:tab w:val="left" w:pos="1701"/>
              </w:tabs>
              <w:spacing w:line="240" w:lineRule="auto"/>
              <w:rPr>
                <w:rFonts w:ascii="Trebuchet MS" w:hAnsi="Trebuchet MS"/>
                <w:b/>
                <w:sz w:val="26"/>
                <w:szCs w:val="26"/>
              </w:rPr>
            </w:pPr>
            <w:r w:rsidRPr="004C61B8">
              <w:rPr>
                <w:rFonts w:ascii="Trebuchet MS" w:hAnsi="Trebuchet MS"/>
                <w:b/>
                <w:sz w:val="26"/>
                <w:szCs w:val="26"/>
              </w:rPr>
              <w:t>Круглый стол для сотрудников пресс-служб КНО – участников программы</w:t>
            </w:r>
          </w:p>
          <w:p w:rsidR="004B296F" w:rsidRDefault="008B7FCF" w:rsidP="00E62C21">
            <w:pPr>
              <w:pStyle w:val="af5"/>
              <w:numPr>
                <w:ilvl w:val="0"/>
                <w:numId w:val="35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 w:rsidRPr="001805D9">
              <w:rPr>
                <w:rFonts w:ascii="Trebuchet MS" w:hAnsi="Trebuchet MS"/>
                <w:sz w:val="26"/>
                <w:szCs w:val="26"/>
              </w:rPr>
              <w:t xml:space="preserve">эффективные методы продвижения в </w:t>
            </w:r>
            <w:proofErr w:type="gramStart"/>
            <w:r w:rsidRPr="001805D9">
              <w:rPr>
                <w:rFonts w:ascii="Trebuchet MS" w:hAnsi="Trebuchet MS"/>
                <w:sz w:val="26"/>
                <w:szCs w:val="26"/>
              </w:rPr>
              <w:t>социальных</w:t>
            </w:r>
            <w:proofErr w:type="gramEnd"/>
            <w:r w:rsidRPr="001805D9">
              <w:rPr>
                <w:rFonts w:ascii="Trebuchet MS" w:hAnsi="Trebuchet MS"/>
                <w:sz w:val="26"/>
                <w:szCs w:val="26"/>
              </w:rPr>
              <w:t xml:space="preserve"> медиа</w:t>
            </w:r>
          </w:p>
          <w:p w:rsidR="004B296F" w:rsidRPr="001805D9" w:rsidRDefault="002A7AA0" w:rsidP="00E62C21">
            <w:pPr>
              <w:pStyle w:val="af5"/>
              <w:numPr>
                <w:ilvl w:val="0"/>
                <w:numId w:val="35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>
              <w:rPr>
                <w:rFonts w:ascii="Trebuchet MS" w:hAnsi="Trebuchet MS"/>
                <w:sz w:val="26"/>
                <w:szCs w:val="26"/>
              </w:rPr>
              <w:t>у</w:t>
            </w:r>
            <w:r w:rsidR="004B296F">
              <w:rPr>
                <w:rFonts w:ascii="Trebuchet MS" w:hAnsi="Trebuchet MS"/>
                <w:sz w:val="26"/>
                <w:szCs w:val="26"/>
              </w:rPr>
              <w:t>правление коммуникациями в онлайн-среде</w:t>
            </w:r>
          </w:p>
          <w:p w:rsidR="006C5EAB" w:rsidRDefault="00C0228B" w:rsidP="00E62C21">
            <w:p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>
              <w:rPr>
                <w:rFonts w:ascii="Trebuchet MS" w:hAnsi="Trebuchet MS"/>
                <w:sz w:val="26"/>
                <w:szCs w:val="26"/>
              </w:rPr>
              <w:t>М</w:t>
            </w:r>
            <w:r w:rsidR="006C5EAB">
              <w:rPr>
                <w:rFonts w:ascii="Trebuchet MS" w:hAnsi="Trebuchet MS"/>
                <w:sz w:val="26"/>
                <w:szCs w:val="26"/>
              </w:rPr>
              <w:t xml:space="preserve">одератор: </w:t>
            </w:r>
            <w:r w:rsidR="004B296F">
              <w:rPr>
                <w:rFonts w:ascii="Trebuchet MS" w:hAnsi="Trebuchet MS"/>
                <w:sz w:val="26"/>
                <w:szCs w:val="26"/>
              </w:rPr>
              <w:t xml:space="preserve">ПЕРЕВЕРЗЕВА </w:t>
            </w:r>
            <w:r w:rsidR="006C5EAB">
              <w:rPr>
                <w:rFonts w:ascii="Trebuchet MS" w:hAnsi="Trebuchet MS"/>
                <w:sz w:val="26"/>
                <w:szCs w:val="26"/>
              </w:rPr>
              <w:t>Ольга Евгеньевна</w:t>
            </w:r>
            <w:r>
              <w:rPr>
                <w:rFonts w:ascii="Trebuchet MS" w:hAnsi="Trebuchet MS"/>
                <w:sz w:val="26"/>
                <w:szCs w:val="26"/>
              </w:rPr>
              <w:t xml:space="preserve">, </w:t>
            </w:r>
            <w:r w:rsidR="008D2283">
              <w:rPr>
                <w:rFonts w:ascii="Trebuchet MS" w:hAnsi="Trebuchet MS"/>
                <w:sz w:val="26"/>
                <w:szCs w:val="26"/>
              </w:rPr>
              <w:t>м</w:t>
            </w:r>
            <w:r w:rsidRPr="00C0228B">
              <w:rPr>
                <w:rFonts w:ascii="Trebuchet MS" w:hAnsi="Trebuchet MS"/>
                <w:sz w:val="26"/>
                <w:szCs w:val="26"/>
              </w:rPr>
              <w:t>енеджер по связям с общественностью</w:t>
            </w:r>
            <w:r>
              <w:rPr>
                <w:rFonts w:ascii="Trebuchet MS" w:hAnsi="Trebuchet MS"/>
                <w:sz w:val="26"/>
                <w:szCs w:val="26"/>
              </w:rPr>
              <w:t xml:space="preserve"> </w:t>
            </w:r>
            <w:r w:rsidRPr="00C0228B">
              <w:rPr>
                <w:rFonts w:ascii="Trebuchet MS" w:hAnsi="Trebuchet MS"/>
                <w:sz w:val="26"/>
                <w:szCs w:val="26"/>
              </w:rPr>
              <w:t xml:space="preserve">проектного офиса по реализации реформы контрольно-надзорной деятельности   </w:t>
            </w:r>
          </w:p>
          <w:p w:rsidR="006C5EAB" w:rsidRPr="001805D9" w:rsidRDefault="006C5EAB" w:rsidP="00E62C21">
            <w:pPr>
              <w:tabs>
                <w:tab w:val="left" w:pos="1701"/>
              </w:tabs>
              <w:spacing w:line="240" w:lineRule="auto"/>
              <w:rPr>
                <w:rFonts w:ascii="Trebuchet MS" w:hAnsi="Trebuchet MS"/>
                <w:i/>
                <w:sz w:val="26"/>
                <w:szCs w:val="26"/>
              </w:rPr>
            </w:pPr>
            <w:r w:rsidRPr="001805D9">
              <w:rPr>
                <w:rFonts w:ascii="Trebuchet MS" w:hAnsi="Trebuchet MS"/>
                <w:i/>
                <w:sz w:val="26"/>
                <w:szCs w:val="26"/>
              </w:rPr>
              <w:t>участники обсуждения:</w:t>
            </w:r>
          </w:p>
          <w:p w:rsidR="007C60BC" w:rsidRPr="008D2283" w:rsidRDefault="008B7FCF" w:rsidP="00E62C21">
            <w:pPr>
              <w:pStyle w:val="af5"/>
              <w:numPr>
                <w:ilvl w:val="0"/>
                <w:numId w:val="37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 w:rsidRPr="008D2283">
              <w:rPr>
                <w:rFonts w:ascii="Trebuchet MS" w:hAnsi="Trebuchet MS"/>
                <w:sz w:val="26"/>
                <w:szCs w:val="26"/>
              </w:rPr>
              <w:t>С</w:t>
            </w:r>
            <w:r w:rsidR="002A7AA0" w:rsidRPr="008D2283">
              <w:rPr>
                <w:rFonts w:ascii="Trebuchet MS" w:hAnsi="Trebuchet MS"/>
                <w:sz w:val="26"/>
                <w:szCs w:val="26"/>
              </w:rPr>
              <w:t>ИВКОВА</w:t>
            </w:r>
            <w:r w:rsidRPr="008D2283">
              <w:rPr>
                <w:rFonts w:ascii="Trebuchet MS" w:hAnsi="Trebuchet MS"/>
                <w:sz w:val="26"/>
                <w:szCs w:val="26"/>
              </w:rPr>
              <w:t xml:space="preserve"> </w:t>
            </w:r>
            <w:r w:rsidR="006C5EAB" w:rsidRPr="008D2283">
              <w:rPr>
                <w:rFonts w:ascii="Trebuchet MS" w:hAnsi="Trebuchet MS"/>
                <w:sz w:val="26"/>
                <w:szCs w:val="26"/>
              </w:rPr>
              <w:t>Ольга Александровна</w:t>
            </w:r>
            <w:r w:rsidR="00C0228B" w:rsidRPr="008D2283">
              <w:rPr>
                <w:rFonts w:ascii="Trebuchet MS" w:hAnsi="Trebuchet MS"/>
                <w:sz w:val="26"/>
                <w:szCs w:val="26"/>
              </w:rPr>
              <w:t xml:space="preserve">, </w:t>
            </w:r>
            <w:r w:rsidR="008D2283">
              <w:rPr>
                <w:rFonts w:ascii="Trebuchet MS" w:hAnsi="Trebuchet MS"/>
                <w:sz w:val="26"/>
                <w:szCs w:val="26"/>
              </w:rPr>
              <w:t>с</w:t>
            </w:r>
            <w:r w:rsidR="00C0228B" w:rsidRPr="008D2283">
              <w:rPr>
                <w:rFonts w:ascii="Trebuchet MS" w:hAnsi="Trebuchet MS"/>
                <w:sz w:val="26"/>
                <w:szCs w:val="26"/>
              </w:rPr>
              <w:t xml:space="preserve">оветник Президента КРОС, Генеральный директор агентства </w:t>
            </w:r>
            <w:proofErr w:type="spellStart"/>
            <w:r w:rsidR="00C0228B" w:rsidRPr="008D2283">
              <w:rPr>
                <w:rFonts w:ascii="Trebuchet MS" w:hAnsi="Trebuchet MS"/>
                <w:sz w:val="26"/>
                <w:szCs w:val="26"/>
              </w:rPr>
              <w:t>CrosDigital</w:t>
            </w:r>
            <w:proofErr w:type="spellEnd"/>
            <w:r w:rsidR="00C0228B" w:rsidRPr="008D2283">
              <w:rPr>
                <w:rFonts w:ascii="Trebuchet MS" w:hAnsi="Trebuchet MS"/>
                <w:sz w:val="26"/>
                <w:szCs w:val="26"/>
              </w:rPr>
              <w:t xml:space="preserve"> </w:t>
            </w:r>
          </w:p>
          <w:p w:rsidR="006C5EAB" w:rsidRPr="008C4FE6" w:rsidRDefault="006C5EAB" w:rsidP="00E62C21">
            <w:pPr>
              <w:pStyle w:val="af5"/>
              <w:numPr>
                <w:ilvl w:val="0"/>
                <w:numId w:val="37"/>
              </w:numPr>
              <w:tabs>
                <w:tab w:val="left" w:pos="1701"/>
              </w:tabs>
              <w:spacing w:line="240" w:lineRule="auto"/>
              <w:rPr>
                <w:rFonts w:ascii="Trebuchet MS" w:hAnsi="Trebuchet MS"/>
                <w:sz w:val="26"/>
                <w:szCs w:val="26"/>
              </w:rPr>
            </w:pPr>
            <w:r>
              <w:rPr>
                <w:rFonts w:ascii="Trebuchet MS" w:hAnsi="Trebuchet MS"/>
                <w:sz w:val="26"/>
                <w:szCs w:val="26"/>
              </w:rPr>
              <w:t>представители пресс-служб КНО</w:t>
            </w:r>
          </w:p>
        </w:tc>
      </w:tr>
      <w:tr w:rsidR="006B1BED" w:rsidRPr="00491413" w:rsidTr="00665D01">
        <w:trPr>
          <w:trHeight w:val="373"/>
        </w:trPr>
        <w:tc>
          <w:tcPr>
            <w:tcW w:w="2082" w:type="dxa"/>
          </w:tcPr>
          <w:p w:rsidR="006B1BED" w:rsidRDefault="006B1BED" w:rsidP="00D87A8E">
            <w:pPr>
              <w:tabs>
                <w:tab w:val="left" w:pos="1701"/>
              </w:tabs>
              <w:spacing w:after="0" w:line="240" w:lineRule="auto"/>
              <w:jc w:val="left"/>
              <w:rPr>
                <w:rFonts w:ascii="Trebuchet MS" w:hAnsi="Trebuchet MS"/>
                <w:sz w:val="26"/>
                <w:szCs w:val="26"/>
              </w:rPr>
            </w:pPr>
            <w:r w:rsidRPr="007C60BC">
              <w:rPr>
                <w:rFonts w:ascii="Trebuchet MS" w:hAnsi="Trebuchet MS"/>
                <w:sz w:val="26"/>
                <w:szCs w:val="26"/>
              </w:rPr>
              <w:t>1</w:t>
            </w:r>
            <w:r w:rsidR="00CE7B9F">
              <w:rPr>
                <w:rFonts w:ascii="Trebuchet MS" w:hAnsi="Trebuchet MS"/>
                <w:sz w:val="26"/>
                <w:szCs w:val="26"/>
              </w:rPr>
              <w:t>6</w:t>
            </w:r>
            <w:r w:rsidRPr="00491413">
              <w:rPr>
                <w:rFonts w:ascii="Trebuchet MS" w:hAnsi="Trebuchet MS"/>
                <w:sz w:val="26"/>
                <w:szCs w:val="26"/>
              </w:rPr>
              <w:t>:</w:t>
            </w:r>
            <w:r w:rsidR="00CB4A3E">
              <w:rPr>
                <w:rFonts w:ascii="Trebuchet MS" w:hAnsi="Trebuchet MS"/>
                <w:sz w:val="26"/>
                <w:szCs w:val="26"/>
              </w:rPr>
              <w:t>0</w:t>
            </w:r>
            <w:r w:rsidR="00DE0A70">
              <w:rPr>
                <w:rFonts w:ascii="Trebuchet MS" w:hAnsi="Trebuchet MS"/>
                <w:sz w:val="26"/>
                <w:szCs w:val="26"/>
              </w:rPr>
              <w:t>0–20</w:t>
            </w:r>
            <w:r w:rsidRPr="00491413">
              <w:rPr>
                <w:rFonts w:ascii="Trebuchet MS" w:hAnsi="Trebuchet MS"/>
                <w:sz w:val="26"/>
                <w:szCs w:val="26"/>
              </w:rPr>
              <w:t>:</w:t>
            </w:r>
            <w:r w:rsidR="00DE0A70">
              <w:rPr>
                <w:rFonts w:ascii="Trebuchet MS" w:hAnsi="Trebuchet MS"/>
                <w:sz w:val="26"/>
                <w:szCs w:val="26"/>
              </w:rPr>
              <w:t>0</w:t>
            </w:r>
            <w:r w:rsidRPr="007C60BC">
              <w:rPr>
                <w:rFonts w:ascii="Trebuchet MS" w:hAnsi="Trebuchet MS"/>
                <w:sz w:val="26"/>
                <w:szCs w:val="26"/>
              </w:rPr>
              <w:t>0</w:t>
            </w:r>
          </w:p>
          <w:p w:rsidR="00347907" w:rsidRDefault="00347907" w:rsidP="00D87A8E">
            <w:pPr>
              <w:tabs>
                <w:tab w:val="left" w:pos="1701"/>
              </w:tabs>
              <w:spacing w:after="0" w:line="240" w:lineRule="auto"/>
              <w:jc w:val="left"/>
              <w:rPr>
                <w:rFonts w:ascii="Trebuchet MS" w:hAnsi="Trebuchet MS"/>
                <w:sz w:val="26"/>
                <w:szCs w:val="26"/>
              </w:rPr>
            </w:pPr>
          </w:p>
          <w:p w:rsidR="00347907" w:rsidRPr="00347907" w:rsidRDefault="00347907" w:rsidP="00D87A8E">
            <w:pPr>
              <w:tabs>
                <w:tab w:val="left" w:pos="1701"/>
              </w:tabs>
              <w:spacing w:after="0" w:line="240" w:lineRule="auto"/>
              <w:jc w:val="left"/>
              <w:rPr>
                <w:rFonts w:ascii="Trebuchet MS" w:hAnsi="Trebuchet MS"/>
                <w:b/>
                <w:bCs/>
                <w:sz w:val="26"/>
                <w:szCs w:val="26"/>
              </w:rPr>
            </w:pPr>
            <w:r w:rsidRPr="00347907">
              <w:rPr>
                <w:rFonts w:ascii="Trebuchet MS" w:hAnsi="Trebuchet MS"/>
                <w:b/>
                <w:bCs/>
                <w:sz w:val="26"/>
                <w:szCs w:val="26"/>
              </w:rPr>
              <w:t>Малый конференц-зал</w:t>
            </w:r>
          </w:p>
        </w:tc>
        <w:tc>
          <w:tcPr>
            <w:tcW w:w="7631" w:type="dxa"/>
          </w:tcPr>
          <w:p w:rsidR="00F80EEE" w:rsidRPr="00491413" w:rsidRDefault="00823B34" w:rsidP="004D4493">
            <w:pPr>
              <w:tabs>
                <w:tab w:val="left" w:pos="1701"/>
              </w:tabs>
              <w:spacing w:after="0" w:line="240" w:lineRule="auto"/>
              <w:rPr>
                <w:rFonts w:ascii="Trebuchet MS" w:hAnsi="Trebuchet MS"/>
                <w:sz w:val="26"/>
                <w:szCs w:val="26"/>
              </w:rPr>
            </w:pPr>
            <w:r w:rsidRPr="004C61B8">
              <w:rPr>
                <w:rFonts w:ascii="Trebuchet MS" w:hAnsi="Trebuchet MS"/>
                <w:b/>
                <w:sz w:val="26"/>
                <w:szCs w:val="26"/>
              </w:rPr>
              <w:t>Специальная программа для КНО</w:t>
            </w:r>
            <w:r w:rsidR="00233EDE" w:rsidRPr="004C61B8">
              <w:rPr>
                <w:rFonts w:ascii="Trebuchet MS" w:hAnsi="Trebuchet MS"/>
                <w:b/>
                <w:sz w:val="26"/>
                <w:szCs w:val="26"/>
              </w:rPr>
              <w:t xml:space="preserve"> </w:t>
            </w:r>
            <w:r w:rsidRPr="004C61B8">
              <w:rPr>
                <w:rFonts w:ascii="Trebuchet MS" w:hAnsi="Trebuchet MS"/>
                <w:b/>
                <w:sz w:val="26"/>
                <w:szCs w:val="26"/>
              </w:rPr>
              <w:t>-</w:t>
            </w:r>
            <w:r w:rsidR="00233EDE" w:rsidRPr="004C61B8">
              <w:rPr>
                <w:rFonts w:ascii="Trebuchet MS" w:hAnsi="Trebuchet MS"/>
                <w:b/>
                <w:sz w:val="26"/>
                <w:szCs w:val="26"/>
              </w:rPr>
              <w:t xml:space="preserve"> </w:t>
            </w:r>
            <w:r w:rsidRPr="004C61B8">
              <w:rPr>
                <w:rFonts w:ascii="Trebuchet MS" w:hAnsi="Trebuchet MS"/>
                <w:b/>
                <w:sz w:val="26"/>
                <w:szCs w:val="26"/>
              </w:rPr>
              <w:t>участников реформы контрольной и надзорной деятельности</w:t>
            </w:r>
            <w:r w:rsidR="006C5EAB" w:rsidRPr="004C61B8">
              <w:rPr>
                <w:rFonts w:ascii="Trebuchet MS" w:hAnsi="Trebuchet MS"/>
                <w:b/>
                <w:sz w:val="26"/>
                <w:szCs w:val="26"/>
              </w:rPr>
              <w:t xml:space="preserve"> (по приглашениям</w:t>
            </w:r>
            <w:r w:rsidR="006C5EAB">
              <w:rPr>
                <w:rFonts w:ascii="Trebuchet MS" w:hAnsi="Trebuchet MS"/>
                <w:sz w:val="26"/>
                <w:szCs w:val="26"/>
              </w:rPr>
              <w:t>)</w:t>
            </w:r>
          </w:p>
        </w:tc>
      </w:tr>
    </w:tbl>
    <w:p w:rsidR="007606A2" w:rsidRDefault="007606A2" w:rsidP="00741C42">
      <w:pPr>
        <w:tabs>
          <w:tab w:val="left" w:pos="1701"/>
        </w:tabs>
        <w:spacing w:after="0" w:line="240" w:lineRule="auto"/>
        <w:rPr>
          <w:rFonts w:ascii="Trebuchet MS" w:hAnsi="Trebuchet MS"/>
          <w:b/>
          <w:color w:val="2B2222"/>
          <w:sz w:val="28"/>
        </w:rPr>
      </w:pPr>
    </w:p>
    <w:sectPr w:rsidR="007606A2" w:rsidSect="00F0191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0" w:h="16840"/>
      <w:pgMar w:top="1702" w:right="985" w:bottom="993" w:left="1418" w:header="0" w:footer="3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6B5F" w:rsidRDefault="00866B5F">
      <w:r>
        <w:separator/>
      </w:r>
    </w:p>
  </w:endnote>
  <w:endnote w:type="continuationSeparator" w:id="0">
    <w:p w:rsidR="00866B5F" w:rsidRDefault="00866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 Bold">
    <w:altName w:val="Trebuchet MS"/>
    <w:charset w:val="00"/>
    <w:family w:val="auto"/>
    <w:pitch w:val="variable"/>
    <w:sig w:usb0="00000001" w:usb1="00000000" w:usb2="00000000" w:usb3="00000000" w:csb0="000000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28F" w:rsidRPr="00F55BBD" w:rsidRDefault="00D8228F" w:rsidP="009167B9">
    <w:pPr>
      <w:pStyle w:val="a3"/>
      <w:framePr w:wrap="around" w:vAnchor="text" w:hAnchor="margin" w:xAlign="right" w:y="1"/>
      <w:rPr>
        <w:rStyle w:val="a6"/>
        <w:rFonts w:ascii="Trebuchet MS" w:hAnsi="Trebuchet MS"/>
        <w:b/>
        <w:color w:val="2B2222"/>
        <w:sz w:val="16"/>
        <w:szCs w:val="16"/>
      </w:rPr>
    </w:pPr>
    <w:r w:rsidRPr="00F55BBD">
      <w:rPr>
        <w:rStyle w:val="a6"/>
        <w:rFonts w:ascii="Trebuchet MS" w:hAnsi="Trebuchet MS"/>
        <w:b/>
        <w:color w:val="2B2222"/>
        <w:sz w:val="16"/>
        <w:szCs w:val="16"/>
      </w:rPr>
      <w:fldChar w:fldCharType="begin"/>
    </w:r>
    <w:r w:rsidRPr="00F55BBD">
      <w:rPr>
        <w:rStyle w:val="a6"/>
        <w:rFonts w:ascii="Trebuchet MS" w:hAnsi="Trebuchet MS"/>
        <w:b/>
        <w:color w:val="2B2222"/>
        <w:sz w:val="16"/>
        <w:szCs w:val="16"/>
      </w:rPr>
      <w:instrText xml:space="preserve">PAGE  </w:instrText>
    </w:r>
    <w:r w:rsidRPr="00F55BBD">
      <w:rPr>
        <w:rStyle w:val="a6"/>
        <w:rFonts w:ascii="Trebuchet MS" w:hAnsi="Trebuchet MS"/>
        <w:b/>
        <w:color w:val="2B2222"/>
        <w:sz w:val="16"/>
        <w:szCs w:val="16"/>
      </w:rPr>
      <w:fldChar w:fldCharType="separate"/>
    </w:r>
    <w:r>
      <w:rPr>
        <w:rStyle w:val="a6"/>
        <w:rFonts w:ascii="Trebuchet MS" w:hAnsi="Trebuchet MS"/>
        <w:b/>
        <w:noProof/>
        <w:color w:val="2B2222"/>
        <w:sz w:val="16"/>
        <w:szCs w:val="16"/>
      </w:rPr>
      <w:t>6</w:t>
    </w:r>
    <w:r w:rsidRPr="00F55BBD">
      <w:rPr>
        <w:rStyle w:val="a6"/>
        <w:rFonts w:ascii="Trebuchet MS" w:hAnsi="Trebuchet MS"/>
        <w:b/>
        <w:color w:val="2B2222"/>
        <w:sz w:val="16"/>
        <w:szCs w:val="16"/>
      </w:rPr>
      <w:fldChar w:fldCharType="end"/>
    </w:r>
  </w:p>
  <w:p w:rsidR="00D8228F" w:rsidRPr="00EB1885" w:rsidRDefault="00D8228F" w:rsidP="00E835C4">
    <w:pPr>
      <w:pStyle w:val="a3"/>
      <w:tabs>
        <w:tab w:val="clear" w:pos="8640"/>
        <w:tab w:val="right" w:pos="9781"/>
      </w:tabs>
      <w:ind w:right="360"/>
    </w:pPr>
    <w:r>
      <w:rPr>
        <w:noProof/>
      </w:rPr>
      <w:drawing>
        <wp:inline distT="0" distB="0" distL="0" distR="0" wp14:anchorId="1CC2796A" wp14:editId="6BB8A249">
          <wp:extent cx="6829425" cy="542925"/>
          <wp:effectExtent l="0" t="0" r="9525" b="9525"/>
          <wp:docPr id="20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68294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8228F" w:rsidRDefault="00D8228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28F" w:rsidRDefault="00D8228F" w:rsidP="00367856">
    <w:pPr>
      <w:pStyle w:val="a3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C1431">
      <w:rPr>
        <w:rStyle w:val="a6"/>
        <w:noProof/>
      </w:rPr>
      <w:t>4</w:t>
    </w:r>
    <w:r>
      <w:rPr>
        <w:rStyle w:val="a6"/>
      </w:rPr>
      <w:fldChar w:fldCharType="end"/>
    </w:r>
  </w:p>
  <w:p w:rsidR="00D8228F" w:rsidRDefault="00D8228F" w:rsidP="009167B9">
    <w:pPr>
      <w:pStyle w:val="a3"/>
      <w:ind w:right="360"/>
      <w:jc w:val="right"/>
    </w:pPr>
  </w:p>
  <w:p w:rsidR="00D8228F" w:rsidRPr="00833321" w:rsidRDefault="00D8228F" w:rsidP="00E835C4">
    <w:pPr>
      <w:pStyle w:val="a3"/>
      <w:ind w:left="-1701" w:right="360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6B5F" w:rsidRDefault="00866B5F">
      <w:r>
        <w:separator/>
      </w:r>
    </w:p>
  </w:footnote>
  <w:footnote w:type="continuationSeparator" w:id="0">
    <w:p w:rsidR="00866B5F" w:rsidRDefault="00866B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28F" w:rsidRDefault="00D8228F" w:rsidP="00E835C4">
    <w:pPr>
      <w:pStyle w:val="a7"/>
      <w:ind w:hanging="709"/>
    </w:pPr>
    <w:r>
      <w:rPr>
        <w:noProof/>
      </w:rPr>
      <mc:AlternateContent>
        <mc:Choice Requires="wps">
          <w:drawing>
            <wp:anchor distT="4294967291" distB="4294967291" distL="114300" distR="114300" simplePos="0" relativeHeight="251657216" behindDoc="0" locked="0" layoutInCell="1" allowOverlap="1" wp14:anchorId="1BB6F97E" wp14:editId="558E1410">
              <wp:simplePos x="0" y="0"/>
              <wp:positionH relativeFrom="column">
                <wp:posOffset>1270</wp:posOffset>
              </wp:positionH>
              <wp:positionV relativeFrom="paragraph">
                <wp:posOffset>1146809</wp:posOffset>
              </wp:positionV>
              <wp:extent cx="5760085" cy="0"/>
              <wp:effectExtent l="0" t="0" r="12065" b="19050"/>
              <wp:wrapNone/>
              <wp:docPr id="5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6008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D39549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4" o:spid="_x0000_s1026" style="position:absolute;z-index:2516572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1pt,90.3pt" to="453.65pt,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" strokecolor="#d39549" strokeweight=".5pt"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6A499FB" wp14:editId="33B408CD">
              <wp:simplePos x="0" y="0"/>
              <wp:positionH relativeFrom="column">
                <wp:posOffset>-96520</wp:posOffset>
              </wp:positionH>
              <wp:positionV relativeFrom="paragraph">
                <wp:posOffset>528320</wp:posOffset>
              </wp:positionV>
              <wp:extent cx="3783330" cy="431800"/>
              <wp:effectExtent l="0" t="0" r="7620" b="635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83330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txbx>
                      <w:txbxContent>
                        <w:p w:rsidR="00D8228F" w:rsidRPr="009F7042" w:rsidRDefault="00D8228F" w:rsidP="00E835C4">
                          <w:pPr>
                            <w:pStyle w:val="a9"/>
                            <w:rPr>
                              <w:rFonts w:ascii="Times New Roman" w:hAnsi="Times New Roman"/>
                            </w:rPr>
                          </w:pPr>
                          <w:r>
                            <w:t>Роль ситуационных центров в системе поддержки принятия решений государственного управления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left:0;text-align:left;margin-left:-7.6pt;margin-top:41.6pt;width:297.9pt;height:3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" filled="f" stroked="f">
              <v:path arrowok="t"/>
              <v:textbox inset="0,0,0,0">
                <w:txbxContent>
                  <w:p w:rsidR="00D8228F" w:rsidRPr="009F7042" w:rsidRDefault="00D8228F" w:rsidP="00E835C4">
                    <w:pPr>
                      <w:pStyle w:val="a9"/>
                      <w:rPr>
                        <w:rFonts w:ascii="Times New Roman" w:hAnsi="Times New Roman"/>
                      </w:rPr>
                    </w:pPr>
                    <w:r>
                      <w:t>Роль ситуационных центров в системе поддержки принятия решений государственного управления</w:t>
                    </w:r>
                  </w:p>
                </w:txbxContent>
              </v:textbox>
            </v:shape>
          </w:pict>
        </mc:Fallback>
      </mc:AlternateContent>
    </w:r>
  </w:p>
  <w:p w:rsidR="00D8228F" w:rsidRDefault="00D8228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28F" w:rsidRDefault="00D8228F" w:rsidP="00DC7696">
    <w:pPr>
      <w:pStyle w:val="a7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28F" w:rsidRPr="00395294" w:rsidRDefault="00D8228F">
    <w:pPr>
      <w:pStyle w:val="a7"/>
      <w:rPr>
        <w:lang w:val="en-US"/>
      </w:rPr>
    </w:pPr>
  </w:p>
  <w:p w:rsidR="00D8228F" w:rsidRDefault="00F01910">
    <w:pPr>
      <w:pStyle w:val="a7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536AF00" wp14:editId="3DE45CCE">
          <wp:simplePos x="0" y="0"/>
          <wp:positionH relativeFrom="column">
            <wp:posOffset>4107180</wp:posOffset>
          </wp:positionH>
          <wp:positionV relativeFrom="paragraph">
            <wp:posOffset>55880</wp:posOffset>
          </wp:positionV>
          <wp:extent cx="2498090" cy="1116330"/>
          <wp:effectExtent l="0" t="0" r="0" b="7620"/>
          <wp:wrapSquare wrapText="bothSides"/>
          <wp:docPr id="1" name="Рисунок 1" descr="C:\Users\e.pustarnakova\AppData\Local\Microsoft\Windows\Temporary Internet Files\Content.Word\Logo refo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.pustarnakova\AppData\Local\Microsoft\Windows\Temporary Internet Files\Content.Word\Logo reform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32" b="17558"/>
                  <a:stretch/>
                </pic:blipFill>
                <pic:spPr bwMode="auto">
                  <a:xfrm>
                    <a:off x="0" y="0"/>
                    <a:ext cx="2498090" cy="11163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228F" w:rsidRPr="002E1E7B">
      <w:rPr>
        <w:noProof/>
      </w:rPr>
      <w:drawing>
        <wp:anchor distT="0" distB="0" distL="114300" distR="114300" simplePos="0" relativeHeight="251662336" behindDoc="1" locked="0" layoutInCell="1" allowOverlap="1" wp14:anchorId="7CC92173" wp14:editId="4B153815">
          <wp:simplePos x="0" y="0"/>
          <wp:positionH relativeFrom="column">
            <wp:posOffset>-592203</wp:posOffset>
          </wp:positionH>
          <wp:positionV relativeFrom="page">
            <wp:posOffset>203128</wp:posOffset>
          </wp:positionV>
          <wp:extent cx="2880360" cy="929640"/>
          <wp:effectExtent l="0" t="0" r="0" b="3810"/>
          <wp:wrapNone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360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E08632B"/>
    <w:multiLevelType w:val="hybridMultilevel"/>
    <w:tmpl w:val="32CA51B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D7B1206E"/>
    <w:multiLevelType w:val="hybridMultilevel"/>
    <w:tmpl w:val="CDD8548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BCA7BBE"/>
    <w:multiLevelType w:val="hybridMultilevel"/>
    <w:tmpl w:val="E6B415EC"/>
    <w:lvl w:ilvl="0" w:tplc="724A19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F76D7C"/>
    <w:multiLevelType w:val="hybridMultilevel"/>
    <w:tmpl w:val="605280FA"/>
    <w:lvl w:ilvl="0" w:tplc="001A1D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613D58"/>
    <w:multiLevelType w:val="hybridMultilevel"/>
    <w:tmpl w:val="42C855AE"/>
    <w:lvl w:ilvl="0" w:tplc="001A1D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DB2309"/>
    <w:multiLevelType w:val="hybridMultilevel"/>
    <w:tmpl w:val="7568BC68"/>
    <w:lvl w:ilvl="0" w:tplc="001A1D6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C6875D3"/>
    <w:multiLevelType w:val="hybridMultilevel"/>
    <w:tmpl w:val="CC16F532"/>
    <w:lvl w:ilvl="0" w:tplc="001A1D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260969"/>
    <w:multiLevelType w:val="hybridMultilevel"/>
    <w:tmpl w:val="D77E95EC"/>
    <w:lvl w:ilvl="0" w:tplc="001A1D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837BE8"/>
    <w:multiLevelType w:val="hybridMultilevel"/>
    <w:tmpl w:val="7CB801DE"/>
    <w:lvl w:ilvl="0" w:tplc="BDFC1666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1BB28FD"/>
    <w:multiLevelType w:val="hybridMultilevel"/>
    <w:tmpl w:val="61ACA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1B2002"/>
    <w:multiLevelType w:val="hybridMultilevel"/>
    <w:tmpl w:val="FCF4C022"/>
    <w:lvl w:ilvl="0" w:tplc="88EC4F20">
      <w:numFmt w:val="bullet"/>
      <w:lvlText w:val="-"/>
      <w:lvlJc w:val="left"/>
      <w:pPr>
        <w:ind w:left="360" w:hanging="360"/>
      </w:pPr>
      <w:rPr>
        <w:rFonts w:ascii="Trebuchet MS" w:eastAsia="MS Mincho" w:hAnsi="Trebuchet MS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253B46"/>
    <w:multiLevelType w:val="hybridMultilevel"/>
    <w:tmpl w:val="6AE2CA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CA72F6"/>
    <w:multiLevelType w:val="hybridMultilevel"/>
    <w:tmpl w:val="381A944E"/>
    <w:lvl w:ilvl="0" w:tplc="001A1D6A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3">
    <w:nsid w:val="269E39B0"/>
    <w:multiLevelType w:val="hybridMultilevel"/>
    <w:tmpl w:val="CA081982"/>
    <w:lvl w:ilvl="0" w:tplc="3D6A74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270DEB"/>
    <w:multiLevelType w:val="hybridMultilevel"/>
    <w:tmpl w:val="3E5E2620"/>
    <w:lvl w:ilvl="0" w:tplc="001A1D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D41199"/>
    <w:multiLevelType w:val="hybridMultilevel"/>
    <w:tmpl w:val="A45CED5E"/>
    <w:lvl w:ilvl="0" w:tplc="88EC4F20">
      <w:numFmt w:val="bullet"/>
      <w:lvlText w:val="-"/>
      <w:lvlJc w:val="left"/>
      <w:pPr>
        <w:ind w:left="360" w:hanging="360"/>
      </w:pPr>
      <w:rPr>
        <w:rFonts w:ascii="Trebuchet MS" w:eastAsia="MS Mincho" w:hAnsi="Trebuchet MS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ED7153"/>
    <w:multiLevelType w:val="hybridMultilevel"/>
    <w:tmpl w:val="BD2CC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EE2A97"/>
    <w:multiLevelType w:val="hybridMultilevel"/>
    <w:tmpl w:val="4184D554"/>
    <w:lvl w:ilvl="0" w:tplc="88EC4F20">
      <w:numFmt w:val="bullet"/>
      <w:lvlText w:val="-"/>
      <w:lvlJc w:val="left"/>
      <w:pPr>
        <w:ind w:left="360" w:hanging="360"/>
      </w:pPr>
      <w:rPr>
        <w:rFonts w:ascii="Trebuchet MS" w:eastAsia="MS Mincho" w:hAnsi="Trebuchet MS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97050D"/>
    <w:multiLevelType w:val="hybridMultilevel"/>
    <w:tmpl w:val="7418335A"/>
    <w:lvl w:ilvl="0" w:tplc="001A1D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3F1A2B"/>
    <w:multiLevelType w:val="hybridMultilevel"/>
    <w:tmpl w:val="D99EFC82"/>
    <w:lvl w:ilvl="0" w:tplc="001A1D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016D27"/>
    <w:multiLevelType w:val="hybridMultilevel"/>
    <w:tmpl w:val="6EA63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BA44F5"/>
    <w:multiLevelType w:val="hybridMultilevel"/>
    <w:tmpl w:val="717413A2"/>
    <w:lvl w:ilvl="0" w:tplc="001A1D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7B5BE3"/>
    <w:multiLevelType w:val="hybridMultilevel"/>
    <w:tmpl w:val="D30C236A"/>
    <w:lvl w:ilvl="0" w:tplc="001A1D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AF553D"/>
    <w:multiLevelType w:val="hybridMultilevel"/>
    <w:tmpl w:val="D638CD02"/>
    <w:lvl w:ilvl="0" w:tplc="001A1D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C20DDA"/>
    <w:multiLevelType w:val="hybridMultilevel"/>
    <w:tmpl w:val="13DC1FA2"/>
    <w:lvl w:ilvl="0" w:tplc="BDFC1666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7193C9D"/>
    <w:multiLevelType w:val="hybridMultilevel"/>
    <w:tmpl w:val="1A94DF8A"/>
    <w:lvl w:ilvl="0" w:tplc="724A19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A93C51"/>
    <w:multiLevelType w:val="hybridMultilevel"/>
    <w:tmpl w:val="30744ED8"/>
    <w:lvl w:ilvl="0" w:tplc="88EC4F20">
      <w:numFmt w:val="bullet"/>
      <w:lvlText w:val="-"/>
      <w:lvlJc w:val="left"/>
      <w:pPr>
        <w:ind w:left="360" w:hanging="360"/>
      </w:pPr>
      <w:rPr>
        <w:rFonts w:ascii="Trebuchet MS" w:eastAsia="MS Mincho" w:hAnsi="Trebuchet MS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A3C2174"/>
    <w:multiLevelType w:val="hybridMultilevel"/>
    <w:tmpl w:val="B7A834EA"/>
    <w:lvl w:ilvl="0" w:tplc="001A1D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F47034"/>
    <w:multiLevelType w:val="hybridMultilevel"/>
    <w:tmpl w:val="72B4F962"/>
    <w:lvl w:ilvl="0" w:tplc="3D6A74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A0461A"/>
    <w:multiLevelType w:val="hybridMultilevel"/>
    <w:tmpl w:val="2E084438"/>
    <w:lvl w:ilvl="0" w:tplc="3D6A74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1852AE"/>
    <w:multiLevelType w:val="hybridMultilevel"/>
    <w:tmpl w:val="37A05A84"/>
    <w:lvl w:ilvl="0" w:tplc="001A1D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61507B"/>
    <w:multiLevelType w:val="hybridMultilevel"/>
    <w:tmpl w:val="98907050"/>
    <w:lvl w:ilvl="0" w:tplc="3D6A74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6E7933"/>
    <w:multiLevelType w:val="hybridMultilevel"/>
    <w:tmpl w:val="BF02425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5A23533"/>
    <w:multiLevelType w:val="hybridMultilevel"/>
    <w:tmpl w:val="2732EBF0"/>
    <w:lvl w:ilvl="0" w:tplc="001A1D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AF4989"/>
    <w:multiLevelType w:val="hybridMultilevel"/>
    <w:tmpl w:val="AFAAC416"/>
    <w:lvl w:ilvl="0" w:tplc="001A1D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11753F"/>
    <w:multiLevelType w:val="hybridMultilevel"/>
    <w:tmpl w:val="9D848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B65B77"/>
    <w:multiLevelType w:val="hybridMultilevel"/>
    <w:tmpl w:val="47CA6006"/>
    <w:lvl w:ilvl="0" w:tplc="001A1D6A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26"/>
  </w:num>
  <w:num w:numId="4">
    <w:abstractNumId w:val="15"/>
  </w:num>
  <w:num w:numId="5">
    <w:abstractNumId w:val="17"/>
  </w:num>
  <w:num w:numId="6">
    <w:abstractNumId w:val="10"/>
  </w:num>
  <w:num w:numId="7">
    <w:abstractNumId w:val="24"/>
  </w:num>
  <w:num w:numId="8">
    <w:abstractNumId w:val="1"/>
  </w:num>
  <w:num w:numId="9">
    <w:abstractNumId w:val="0"/>
  </w:num>
  <w:num w:numId="10">
    <w:abstractNumId w:val="9"/>
  </w:num>
  <w:num w:numId="11">
    <w:abstractNumId w:val="8"/>
  </w:num>
  <w:num w:numId="12">
    <w:abstractNumId w:val="35"/>
  </w:num>
  <w:num w:numId="13">
    <w:abstractNumId w:val="5"/>
  </w:num>
  <w:num w:numId="14">
    <w:abstractNumId w:val="3"/>
  </w:num>
  <w:num w:numId="1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32"/>
  </w:num>
  <w:num w:numId="19">
    <w:abstractNumId w:val="27"/>
  </w:num>
  <w:num w:numId="20">
    <w:abstractNumId w:val="23"/>
  </w:num>
  <w:num w:numId="21">
    <w:abstractNumId w:val="18"/>
  </w:num>
  <w:num w:numId="22">
    <w:abstractNumId w:val="19"/>
  </w:num>
  <w:num w:numId="23">
    <w:abstractNumId w:val="30"/>
  </w:num>
  <w:num w:numId="24">
    <w:abstractNumId w:val="33"/>
  </w:num>
  <w:num w:numId="25">
    <w:abstractNumId w:val="4"/>
  </w:num>
  <w:num w:numId="26">
    <w:abstractNumId w:val="6"/>
  </w:num>
  <w:num w:numId="27">
    <w:abstractNumId w:val="14"/>
  </w:num>
  <w:num w:numId="28">
    <w:abstractNumId w:val="7"/>
  </w:num>
  <w:num w:numId="29">
    <w:abstractNumId w:val="31"/>
  </w:num>
  <w:num w:numId="30">
    <w:abstractNumId w:val="13"/>
  </w:num>
  <w:num w:numId="31">
    <w:abstractNumId w:val="21"/>
  </w:num>
  <w:num w:numId="32">
    <w:abstractNumId w:val="11"/>
  </w:num>
  <w:num w:numId="33">
    <w:abstractNumId w:val="28"/>
  </w:num>
  <w:num w:numId="34">
    <w:abstractNumId w:val="29"/>
  </w:num>
  <w:num w:numId="35">
    <w:abstractNumId w:val="34"/>
  </w:num>
  <w:num w:numId="36">
    <w:abstractNumId w:val="36"/>
  </w:num>
  <w:num w:numId="37">
    <w:abstractNumId w:val="12"/>
  </w:num>
  <w:num w:numId="38">
    <w:abstractNumId w:val="20"/>
  </w:num>
  <w:num w:numId="39">
    <w:abstractNumId w:val="22"/>
  </w:num>
  <w:numIdMacAtCleanup w:val="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Olga">
    <w15:presenceInfo w15:providerId="None" w15:userId="Olg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74B"/>
    <w:rsid w:val="000015C3"/>
    <w:rsid w:val="00002431"/>
    <w:rsid w:val="00004110"/>
    <w:rsid w:val="00004D25"/>
    <w:rsid w:val="00004DB9"/>
    <w:rsid w:val="000053EC"/>
    <w:rsid w:val="0001055E"/>
    <w:rsid w:val="00010C52"/>
    <w:rsid w:val="00010FA2"/>
    <w:rsid w:val="00011154"/>
    <w:rsid w:val="00011521"/>
    <w:rsid w:val="00013114"/>
    <w:rsid w:val="00013829"/>
    <w:rsid w:val="00016C18"/>
    <w:rsid w:val="00020153"/>
    <w:rsid w:val="000209A9"/>
    <w:rsid w:val="00020DEA"/>
    <w:rsid w:val="00021C86"/>
    <w:rsid w:val="000238E4"/>
    <w:rsid w:val="0002477F"/>
    <w:rsid w:val="00025808"/>
    <w:rsid w:val="00026F02"/>
    <w:rsid w:val="00027E5B"/>
    <w:rsid w:val="000366ED"/>
    <w:rsid w:val="00040E3C"/>
    <w:rsid w:val="000412D8"/>
    <w:rsid w:val="00041D3A"/>
    <w:rsid w:val="00043551"/>
    <w:rsid w:val="00050F13"/>
    <w:rsid w:val="00051718"/>
    <w:rsid w:val="00051824"/>
    <w:rsid w:val="0005188D"/>
    <w:rsid w:val="0005319D"/>
    <w:rsid w:val="00055167"/>
    <w:rsid w:val="00060718"/>
    <w:rsid w:val="00062029"/>
    <w:rsid w:val="0006331C"/>
    <w:rsid w:val="000634B1"/>
    <w:rsid w:val="000640A8"/>
    <w:rsid w:val="00066B79"/>
    <w:rsid w:val="00067635"/>
    <w:rsid w:val="00070428"/>
    <w:rsid w:val="00070CB6"/>
    <w:rsid w:val="000712E9"/>
    <w:rsid w:val="00072DA5"/>
    <w:rsid w:val="00073092"/>
    <w:rsid w:val="000739F1"/>
    <w:rsid w:val="00074166"/>
    <w:rsid w:val="0007526A"/>
    <w:rsid w:val="0007688F"/>
    <w:rsid w:val="0007779A"/>
    <w:rsid w:val="00090982"/>
    <w:rsid w:val="000916B2"/>
    <w:rsid w:val="00092653"/>
    <w:rsid w:val="0009304C"/>
    <w:rsid w:val="000944CE"/>
    <w:rsid w:val="000954AA"/>
    <w:rsid w:val="00096ACD"/>
    <w:rsid w:val="00097E44"/>
    <w:rsid w:val="000A052E"/>
    <w:rsid w:val="000A2DA4"/>
    <w:rsid w:val="000B0A68"/>
    <w:rsid w:val="000B23E7"/>
    <w:rsid w:val="000B3DF9"/>
    <w:rsid w:val="000B4414"/>
    <w:rsid w:val="000B4DB3"/>
    <w:rsid w:val="000B6499"/>
    <w:rsid w:val="000B6FEB"/>
    <w:rsid w:val="000B72FA"/>
    <w:rsid w:val="000C26DD"/>
    <w:rsid w:val="000C2D28"/>
    <w:rsid w:val="000C4E71"/>
    <w:rsid w:val="000C5AB1"/>
    <w:rsid w:val="000C7158"/>
    <w:rsid w:val="000C72F1"/>
    <w:rsid w:val="000D04B4"/>
    <w:rsid w:val="000D1643"/>
    <w:rsid w:val="000D2289"/>
    <w:rsid w:val="000D4FA5"/>
    <w:rsid w:val="000D6533"/>
    <w:rsid w:val="000D700B"/>
    <w:rsid w:val="000E1B20"/>
    <w:rsid w:val="000E1CE1"/>
    <w:rsid w:val="000E2F3B"/>
    <w:rsid w:val="000E4372"/>
    <w:rsid w:val="000F054A"/>
    <w:rsid w:val="000F25F2"/>
    <w:rsid w:val="000F3184"/>
    <w:rsid w:val="000F440F"/>
    <w:rsid w:val="000F4699"/>
    <w:rsid w:val="000F4B3B"/>
    <w:rsid w:val="000F7BF8"/>
    <w:rsid w:val="00100462"/>
    <w:rsid w:val="00100611"/>
    <w:rsid w:val="00102272"/>
    <w:rsid w:val="0010300B"/>
    <w:rsid w:val="00103E4D"/>
    <w:rsid w:val="00104958"/>
    <w:rsid w:val="00104A49"/>
    <w:rsid w:val="00104C64"/>
    <w:rsid w:val="00105180"/>
    <w:rsid w:val="001055B7"/>
    <w:rsid w:val="0011004B"/>
    <w:rsid w:val="001101EB"/>
    <w:rsid w:val="00110B2E"/>
    <w:rsid w:val="00113826"/>
    <w:rsid w:val="00113E76"/>
    <w:rsid w:val="001141C8"/>
    <w:rsid w:val="001152D8"/>
    <w:rsid w:val="00115FEE"/>
    <w:rsid w:val="001161CB"/>
    <w:rsid w:val="0011732A"/>
    <w:rsid w:val="00121E84"/>
    <w:rsid w:val="001227CD"/>
    <w:rsid w:val="00122DFC"/>
    <w:rsid w:val="001250DA"/>
    <w:rsid w:val="001251D3"/>
    <w:rsid w:val="00127286"/>
    <w:rsid w:val="00127CAE"/>
    <w:rsid w:val="00130094"/>
    <w:rsid w:val="0013079F"/>
    <w:rsid w:val="001336E4"/>
    <w:rsid w:val="00135764"/>
    <w:rsid w:val="0013595A"/>
    <w:rsid w:val="001371A2"/>
    <w:rsid w:val="001379AB"/>
    <w:rsid w:val="00140114"/>
    <w:rsid w:val="00140639"/>
    <w:rsid w:val="0014063D"/>
    <w:rsid w:val="00142A7E"/>
    <w:rsid w:val="001433CA"/>
    <w:rsid w:val="00144A2B"/>
    <w:rsid w:val="001455FB"/>
    <w:rsid w:val="00145CDD"/>
    <w:rsid w:val="00146D5E"/>
    <w:rsid w:val="00150763"/>
    <w:rsid w:val="00152C6E"/>
    <w:rsid w:val="0015391A"/>
    <w:rsid w:val="0015717F"/>
    <w:rsid w:val="00157AA2"/>
    <w:rsid w:val="00157CE9"/>
    <w:rsid w:val="001611FE"/>
    <w:rsid w:val="001613C2"/>
    <w:rsid w:val="001630CE"/>
    <w:rsid w:val="00164652"/>
    <w:rsid w:val="00165929"/>
    <w:rsid w:val="00166E22"/>
    <w:rsid w:val="001712AC"/>
    <w:rsid w:val="00171B9A"/>
    <w:rsid w:val="001734DA"/>
    <w:rsid w:val="0017382C"/>
    <w:rsid w:val="0017457F"/>
    <w:rsid w:val="00174ADB"/>
    <w:rsid w:val="00175069"/>
    <w:rsid w:val="00175D8D"/>
    <w:rsid w:val="001805D9"/>
    <w:rsid w:val="00182EF3"/>
    <w:rsid w:val="0018304F"/>
    <w:rsid w:val="001843B3"/>
    <w:rsid w:val="00184D13"/>
    <w:rsid w:val="00186E05"/>
    <w:rsid w:val="00186F8B"/>
    <w:rsid w:val="00187AA8"/>
    <w:rsid w:val="00187D23"/>
    <w:rsid w:val="00190332"/>
    <w:rsid w:val="001904FB"/>
    <w:rsid w:val="00191B86"/>
    <w:rsid w:val="001945DA"/>
    <w:rsid w:val="001963FF"/>
    <w:rsid w:val="001A2009"/>
    <w:rsid w:val="001A2F47"/>
    <w:rsid w:val="001A6077"/>
    <w:rsid w:val="001A7E87"/>
    <w:rsid w:val="001B0EAB"/>
    <w:rsid w:val="001B1298"/>
    <w:rsid w:val="001B2B9D"/>
    <w:rsid w:val="001B5244"/>
    <w:rsid w:val="001B69A7"/>
    <w:rsid w:val="001B6A28"/>
    <w:rsid w:val="001C0184"/>
    <w:rsid w:val="001C0D33"/>
    <w:rsid w:val="001C1F75"/>
    <w:rsid w:val="001C2A9B"/>
    <w:rsid w:val="001C46FA"/>
    <w:rsid w:val="001C51CF"/>
    <w:rsid w:val="001C5676"/>
    <w:rsid w:val="001E0CDE"/>
    <w:rsid w:val="001E17A3"/>
    <w:rsid w:val="001E29C9"/>
    <w:rsid w:val="001E3BCC"/>
    <w:rsid w:val="001E489A"/>
    <w:rsid w:val="001E49E4"/>
    <w:rsid w:val="001E77B4"/>
    <w:rsid w:val="001F0CC2"/>
    <w:rsid w:val="001F5AC4"/>
    <w:rsid w:val="001F5DB0"/>
    <w:rsid w:val="001F6271"/>
    <w:rsid w:val="001F65C1"/>
    <w:rsid w:val="001F7137"/>
    <w:rsid w:val="001F76C3"/>
    <w:rsid w:val="002017DA"/>
    <w:rsid w:val="002021B1"/>
    <w:rsid w:val="00203C85"/>
    <w:rsid w:val="00203FCF"/>
    <w:rsid w:val="002121C4"/>
    <w:rsid w:val="00213961"/>
    <w:rsid w:val="00213B3F"/>
    <w:rsid w:val="00217D81"/>
    <w:rsid w:val="00223CD5"/>
    <w:rsid w:val="002257DB"/>
    <w:rsid w:val="00226839"/>
    <w:rsid w:val="00230016"/>
    <w:rsid w:val="00230424"/>
    <w:rsid w:val="0023124F"/>
    <w:rsid w:val="0023212A"/>
    <w:rsid w:val="00233EDE"/>
    <w:rsid w:val="0023602D"/>
    <w:rsid w:val="00236C73"/>
    <w:rsid w:val="00240C73"/>
    <w:rsid w:val="00241AC3"/>
    <w:rsid w:val="00243D45"/>
    <w:rsid w:val="00244AAA"/>
    <w:rsid w:val="00244E9C"/>
    <w:rsid w:val="002514C9"/>
    <w:rsid w:val="0025206B"/>
    <w:rsid w:val="002525DA"/>
    <w:rsid w:val="00253617"/>
    <w:rsid w:val="00254C17"/>
    <w:rsid w:val="002563F5"/>
    <w:rsid w:val="00256663"/>
    <w:rsid w:val="00261C9D"/>
    <w:rsid w:val="002632B8"/>
    <w:rsid w:val="00265147"/>
    <w:rsid w:val="002652E3"/>
    <w:rsid w:val="002664D9"/>
    <w:rsid w:val="00271624"/>
    <w:rsid w:val="00272B5C"/>
    <w:rsid w:val="002745C3"/>
    <w:rsid w:val="00275F9B"/>
    <w:rsid w:val="00276419"/>
    <w:rsid w:val="00277029"/>
    <w:rsid w:val="002818D9"/>
    <w:rsid w:val="0028333D"/>
    <w:rsid w:val="002849C3"/>
    <w:rsid w:val="002864C3"/>
    <w:rsid w:val="00286A59"/>
    <w:rsid w:val="002875D3"/>
    <w:rsid w:val="00293653"/>
    <w:rsid w:val="002937E5"/>
    <w:rsid w:val="002A05AA"/>
    <w:rsid w:val="002A3D8D"/>
    <w:rsid w:val="002A474B"/>
    <w:rsid w:val="002A7AA0"/>
    <w:rsid w:val="002B051B"/>
    <w:rsid w:val="002B08E4"/>
    <w:rsid w:val="002B1912"/>
    <w:rsid w:val="002B2940"/>
    <w:rsid w:val="002B5F69"/>
    <w:rsid w:val="002B60B4"/>
    <w:rsid w:val="002B6FA1"/>
    <w:rsid w:val="002C0516"/>
    <w:rsid w:val="002C1691"/>
    <w:rsid w:val="002C1D87"/>
    <w:rsid w:val="002C2045"/>
    <w:rsid w:val="002C662C"/>
    <w:rsid w:val="002C6A42"/>
    <w:rsid w:val="002C72EB"/>
    <w:rsid w:val="002C75F4"/>
    <w:rsid w:val="002D10F1"/>
    <w:rsid w:val="002D2CB8"/>
    <w:rsid w:val="002D6368"/>
    <w:rsid w:val="002D6D85"/>
    <w:rsid w:val="002D762A"/>
    <w:rsid w:val="002D7D8D"/>
    <w:rsid w:val="002E1BD9"/>
    <w:rsid w:val="002E1E7B"/>
    <w:rsid w:val="002E28E8"/>
    <w:rsid w:val="002E39F5"/>
    <w:rsid w:val="002E615C"/>
    <w:rsid w:val="002F080B"/>
    <w:rsid w:val="002F1DED"/>
    <w:rsid w:val="002F2507"/>
    <w:rsid w:val="002F421D"/>
    <w:rsid w:val="002F650C"/>
    <w:rsid w:val="002F7BF4"/>
    <w:rsid w:val="0030014A"/>
    <w:rsid w:val="00300D84"/>
    <w:rsid w:val="003012C8"/>
    <w:rsid w:val="00303594"/>
    <w:rsid w:val="00305519"/>
    <w:rsid w:val="0030559D"/>
    <w:rsid w:val="00306F0D"/>
    <w:rsid w:val="003077BA"/>
    <w:rsid w:val="00312385"/>
    <w:rsid w:val="003132FE"/>
    <w:rsid w:val="00313628"/>
    <w:rsid w:val="00314327"/>
    <w:rsid w:val="00314BDA"/>
    <w:rsid w:val="00320070"/>
    <w:rsid w:val="00320516"/>
    <w:rsid w:val="00320E10"/>
    <w:rsid w:val="00322D2F"/>
    <w:rsid w:val="003234A9"/>
    <w:rsid w:val="00325A2D"/>
    <w:rsid w:val="00326F87"/>
    <w:rsid w:val="003307F2"/>
    <w:rsid w:val="003375ED"/>
    <w:rsid w:val="0034067C"/>
    <w:rsid w:val="00345885"/>
    <w:rsid w:val="003466DD"/>
    <w:rsid w:val="003473C7"/>
    <w:rsid w:val="00347907"/>
    <w:rsid w:val="00351326"/>
    <w:rsid w:val="00351327"/>
    <w:rsid w:val="003526AE"/>
    <w:rsid w:val="003537CE"/>
    <w:rsid w:val="00354C19"/>
    <w:rsid w:val="003577F0"/>
    <w:rsid w:val="00357C93"/>
    <w:rsid w:val="00361F70"/>
    <w:rsid w:val="003628A4"/>
    <w:rsid w:val="003633C9"/>
    <w:rsid w:val="00366056"/>
    <w:rsid w:val="003670E8"/>
    <w:rsid w:val="00367856"/>
    <w:rsid w:val="003707B5"/>
    <w:rsid w:val="00370C09"/>
    <w:rsid w:val="0037139F"/>
    <w:rsid w:val="00376A28"/>
    <w:rsid w:val="00377032"/>
    <w:rsid w:val="00381EE0"/>
    <w:rsid w:val="003825AC"/>
    <w:rsid w:val="003841EA"/>
    <w:rsid w:val="003857BE"/>
    <w:rsid w:val="00387878"/>
    <w:rsid w:val="0039023D"/>
    <w:rsid w:val="00390D7E"/>
    <w:rsid w:val="00391965"/>
    <w:rsid w:val="00394F25"/>
    <w:rsid w:val="0039520E"/>
    <w:rsid w:val="00395239"/>
    <w:rsid w:val="00395822"/>
    <w:rsid w:val="00395FBC"/>
    <w:rsid w:val="003A1D11"/>
    <w:rsid w:val="003A29FE"/>
    <w:rsid w:val="003A2B01"/>
    <w:rsid w:val="003A3DD1"/>
    <w:rsid w:val="003A4867"/>
    <w:rsid w:val="003A5289"/>
    <w:rsid w:val="003A6107"/>
    <w:rsid w:val="003B0D05"/>
    <w:rsid w:val="003B4C7B"/>
    <w:rsid w:val="003B4FDA"/>
    <w:rsid w:val="003B75D9"/>
    <w:rsid w:val="003B78E7"/>
    <w:rsid w:val="003C0FEA"/>
    <w:rsid w:val="003C177D"/>
    <w:rsid w:val="003C4481"/>
    <w:rsid w:val="003C7589"/>
    <w:rsid w:val="003C7791"/>
    <w:rsid w:val="003D1B7A"/>
    <w:rsid w:val="003D27F5"/>
    <w:rsid w:val="003D30FC"/>
    <w:rsid w:val="003D3A78"/>
    <w:rsid w:val="003D410A"/>
    <w:rsid w:val="003D4140"/>
    <w:rsid w:val="003D432A"/>
    <w:rsid w:val="003D44A5"/>
    <w:rsid w:val="003D5035"/>
    <w:rsid w:val="003E1C92"/>
    <w:rsid w:val="003E1E6F"/>
    <w:rsid w:val="003E2C5A"/>
    <w:rsid w:val="003E2DC4"/>
    <w:rsid w:val="003E5F97"/>
    <w:rsid w:val="003F20EB"/>
    <w:rsid w:val="003F2C5B"/>
    <w:rsid w:val="003F36DA"/>
    <w:rsid w:val="003F3D24"/>
    <w:rsid w:val="003F3E13"/>
    <w:rsid w:val="003F4DE5"/>
    <w:rsid w:val="003F58A2"/>
    <w:rsid w:val="003F5B60"/>
    <w:rsid w:val="003F63C1"/>
    <w:rsid w:val="003F7043"/>
    <w:rsid w:val="00404D40"/>
    <w:rsid w:val="00405665"/>
    <w:rsid w:val="004058EB"/>
    <w:rsid w:val="004072B8"/>
    <w:rsid w:val="00407EEE"/>
    <w:rsid w:val="00410048"/>
    <w:rsid w:val="004100FE"/>
    <w:rsid w:val="00410323"/>
    <w:rsid w:val="00410E54"/>
    <w:rsid w:val="004120F3"/>
    <w:rsid w:val="00412A88"/>
    <w:rsid w:val="00413797"/>
    <w:rsid w:val="00414811"/>
    <w:rsid w:val="0041575D"/>
    <w:rsid w:val="00415C79"/>
    <w:rsid w:val="004273E2"/>
    <w:rsid w:val="0043091C"/>
    <w:rsid w:val="0043252E"/>
    <w:rsid w:val="00433D36"/>
    <w:rsid w:val="004345DC"/>
    <w:rsid w:val="00434DA2"/>
    <w:rsid w:val="004356A8"/>
    <w:rsid w:val="004412D1"/>
    <w:rsid w:val="00441A09"/>
    <w:rsid w:val="00441B5A"/>
    <w:rsid w:val="004426F7"/>
    <w:rsid w:val="00442D66"/>
    <w:rsid w:val="0044340A"/>
    <w:rsid w:val="00444CFC"/>
    <w:rsid w:val="00445403"/>
    <w:rsid w:val="004457C3"/>
    <w:rsid w:val="00446375"/>
    <w:rsid w:val="00450CD8"/>
    <w:rsid w:val="004556FF"/>
    <w:rsid w:val="004558B2"/>
    <w:rsid w:val="0045617C"/>
    <w:rsid w:val="00457B04"/>
    <w:rsid w:val="0046057A"/>
    <w:rsid w:val="004611A6"/>
    <w:rsid w:val="00461B7A"/>
    <w:rsid w:val="00462DEE"/>
    <w:rsid w:val="004640E4"/>
    <w:rsid w:val="0046511E"/>
    <w:rsid w:val="00466790"/>
    <w:rsid w:val="00467B76"/>
    <w:rsid w:val="004701B1"/>
    <w:rsid w:val="00470A36"/>
    <w:rsid w:val="004770F0"/>
    <w:rsid w:val="0048162C"/>
    <w:rsid w:val="004822FE"/>
    <w:rsid w:val="00484752"/>
    <w:rsid w:val="00484CC1"/>
    <w:rsid w:val="0049048B"/>
    <w:rsid w:val="00491413"/>
    <w:rsid w:val="00493148"/>
    <w:rsid w:val="004938ED"/>
    <w:rsid w:val="00493E96"/>
    <w:rsid w:val="00495937"/>
    <w:rsid w:val="004A58F1"/>
    <w:rsid w:val="004A5C8E"/>
    <w:rsid w:val="004A6B69"/>
    <w:rsid w:val="004A70AA"/>
    <w:rsid w:val="004A7E47"/>
    <w:rsid w:val="004B10CC"/>
    <w:rsid w:val="004B20D9"/>
    <w:rsid w:val="004B2680"/>
    <w:rsid w:val="004B296F"/>
    <w:rsid w:val="004B4180"/>
    <w:rsid w:val="004B53DA"/>
    <w:rsid w:val="004B78F8"/>
    <w:rsid w:val="004C3C85"/>
    <w:rsid w:val="004C512E"/>
    <w:rsid w:val="004C5A1A"/>
    <w:rsid w:val="004C6055"/>
    <w:rsid w:val="004C61B8"/>
    <w:rsid w:val="004D094F"/>
    <w:rsid w:val="004D4493"/>
    <w:rsid w:val="004D69F1"/>
    <w:rsid w:val="004D6C66"/>
    <w:rsid w:val="004D75AF"/>
    <w:rsid w:val="004E3727"/>
    <w:rsid w:val="004E3D16"/>
    <w:rsid w:val="004E47C0"/>
    <w:rsid w:val="004E5B5F"/>
    <w:rsid w:val="004E634D"/>
    <w:rsid w:val="004E65DE"/>
    <w:rsid w:val="004E7521"/>
    <w:rsid w:val="004E76FB"/>
    <w:rsid w:val="004F3C74"/>
    <w:rsid w:val="004F4253"/>
    <w:rsid w:val="004F4B47"/>
    <w:rsid w:val="004F4FFA"/>
    <w:rsid w:val="005001C2"/>
    <w:rsid w:val="00506F36"/>
    <w:rsid w:val="00512118"/>
    <w:rsid w:val="00513F87"/>
    <w:rsid w:val="00515493"/>
    <w:rsid w:val="0051728C"/>
    <w:rsid w:val="00521D26"/>
    <w:rsid w:val="0052231B"/>
    <w:rsid w:val="005228E1"/>
    <w:rsid w:val="00523EC8"/>
    <w:rsid w:val="00525953"/>
    <w:rsid w:val="005319EF"/>
    <w:rsid w:val="0053208F"/>
    <w:rsid w:val="00532F6E"/>
    <w:rsid w:val="00533A95"/>
    <w:rsid w:val="005358F3"/>
    <w:rsid w:val="00535FF7"/>
    <w:rsid w:val="00541FCA"/>
    <w:rsid w:val="0054320D"/>
    <w:rsid w:val="00544433"/>
    <w:rsid w:val="005444E6"/>
    <w:rsid w:val="005449EF"/>
    <w:rsid w:val="00544A59"/>
    <w:rsid w:val="00545F11"/>
    <w:rsid w:val="00547DFC"/>
    <w:rsid w:val="00550C32"/>
    <w:rsid w:val="00550E0F"/>
    <w:rsid w:val="00553563"/>
    <w:rsid w:val="005539CE"/>
    <w:rsid w:val="00554508"/>
    <w:rsid w:val="00554549"/>
    <w:rsid w:val="00555484"/>
    <w:rsid w:val="00555687"/>
    <w:rsid w:val="005569FE"/>
    <w:rsid w:val="00557EDF"/>
    <w:rsid w:val="00561638"/>
    <w:rsid w:val="0056323E"/>
    <w:rsid w:val="00563621"/>
    <w:rsid w:val="00564460"/>
    <w:rsid w:val="00564C92"/>
    <w:rsid w:val="00565B14"/>
    <w:rsid w:val="005665AA"/>
    <w:rsid w:val="00567917"/>
    <w:rsid w:val="00567B3F"/>
    <w:rsid w:val="00570227"/>
    <w:rsid w:val="00572184"/>
    <w:rsid w:val="00572B64"/>
    <w:rsid w:val="00572C3E"/>
    <w:rsid w:val="00576A3C"/>
    <w:rsid w:val="00577204"/>
    <w:rsid w:val="005772C8"/>
    <w:rsid w:val="005819DE"/>
    <w:rsid w:val="0058433C"/>
    <w:rsid w:val="00586949"/>
    <w:rsid w:val="00586D3C"/>
    <w:rsid w:val="005904E5"/>
    <w:rsid w:val="00593BD5"/>
    <w:rsid w:val="00597068"/>
    <w:rsid w:val="00597673"/>
    <w:rsid w:val="0059791C"/>
    <w:rsid w:val="005A100C"/>
    <w:rsid w:val="005A20D9"/>
    <w:rsid w:val="005A4225"/>
    <w:rsid w:val="005A4791"/>
    <w:rsid w:val="005B25C1"/>
    <w:rsid w:val="005B7A0D"/>
    <w:rsid w:val="005C00BE"/>
    <w:rsid w:val="005C0804"/>
    <w:rsid w:val="005C13CF"/>
    <w:rsid w:val="005C2365"/>
    <w:rsid w:val="005C49E4"/>
    <w:rsid w:val="005C5197"/>
    <w:rsid w:val="005C5817"/>
    <w:rsid w:val="005C6846"/>
    <w:rsid w:val="005C6C27"/>
    <w:rsid w:val="005C7CEA"/>
    <w:rsid w:val="005C7FA2"/>
    <w:rsid w:val="005D05AC"/>
    <w:rsid w:val="005D099E"/>
    <w:rsid w:val="005D1373"/>
    <w:rsid w:val="005D152F"/>
    <w:rsid w:val="005D2A6B"/>
    <w:rsid w:val="005D446A"/>
    <w:rsid w:val="005D5C06"/>
    <w:rsid w:val="005D609A"/>
    <w:rsid w:val="005D7D03"/>
    <w:rsid w:val="005E01C1"/>
    <w:rsid w:val="005E288B"/>
    <w:rsid w:val="005E32D1"/>
    <w:rsid w:val="005E3EE3"/>
    <w:rsid w:val="005E3FE9"/>
    <w:rsid w:val="005E44BC"/>
    <w:rsid w:val="005E462F"/>
    <w:rsid w:val="005E5946"/>
    <w:rsid w:val="005E6916"/>
    <w:rsid w:val="005F1D27"/>
    <w:rsid w:val="005F1DD0"/>
    <w:rsid w:val="005F2817"/>
    <w:rsid w:val="005F2AC1"/>
    <w:rsid w:val="005F400A"/>
    <w:rsid w:val="005F45AD"/>
    <w:rsid w:val="005F4AF9"/>
    <w:rsid w:val="005F4B5A"/>
    <w:rsid w:val="005F6DA6"/>
    <w:rsid w:val="006004F5"/>
    <w:rsid w:val="006009FD"/>
    <w:rsid w:val="00600E8C"/>
    <w:rsid w:val="00601438"/>
    <w:rsid w:val="00602118"/>
    <w:rsid w:val="00602827"/>
    <w:rsid w:val="00604A19"/>
    <w:rsid w:val="00605F87"/>
    <w:rsid w:val="00607DC4"/>
    <w:rsid w:val="006103AD"/>
    <w:rsid w:val="00610C3E"/>
    <w:rsid w:val="006128E5"/>
    <w:rsid w:val="0061387A"/>
    <w:rsid w:val="0061558A"/>
    <w:rsid w:val="00615591"/>
    <w:rsid w:val="00615FEA"/>
    <w:rsid w:val="006160EF"/>
    <w:rsid w:val="00616997"/>
    <w:rsid w:val="006217A2"/>
    <w:rsid w:val="006246C4"/>
    <w:rsid w:val="006246E3"/>
    <w:rsid w:val="00625755"/>
    <w:rsid w:val="00625767"/>
    <w:rsid w:val="00625E91"/>
    <w:rsid w:val="00626B71"/>
    <w:rsid w:val="006270A4"/>
    <w:rsid w:val="0063016E"/>
    <w:rsid w:val="00630331"/>
    <w:rsid w:val="00631A68"/>
    <w:rsid w:val="00636CF0"/>
    <w:rsid w:val="00637B57"/>
    <w:rsid w:val="00640CCA"/>
    <w:rsid w:val="00640E93"/>
    <w:rsid w:val="006419B0"/>
    <w:rsid w:val="006424A0"/>
    <w:rsid w:val="00643071"/>
    <w:rsid w:val="0064629B"/>
    <w:rsid w:val="00646C36"/>
    <w:rsid w:val="00646E13"/>
    <w:rsid w:val="0064741F"/>
    <w:rsid w:val="00650275"/>
    <w:rsid w:val="00650FB4"/>
    <w:rsid w:val="006621A4"/>
    <w:rsid w:val="00662ED1"/>
    <w:rsid w:val="00663A1C"/>
    <w:rsid w:val="00664F7D"/>
    <w:rsid w:val="00665D01"/>
    <w:rsid w:val="00666E24"/>
    <w:rsid w:val="00666F30"/>
    <w:rsid w:val="00667847"/>
    <w:rsid w:val="00670C18"/>
    <w:rsid w:val="00671B8E"/>
    <w:rsid w:val="00673840"/>
    <w:rsid w:val="006747D8"/>
    <w:rsid w:val="0067522A"/>
    <w:rsid w:val="0067572B"/>
    <w:rsid w:val="006768D0"/>
    <w:rsid w:val="006773A3"/>
    <w:rsid w:val="00680438"/>
    <w:rsid w:val="006835B2"/>
    <w:rsid w:val="006837C1"/>
    <w:rsid w:val="00684469"/>
    <w:rsid w:val="00684C04"/>
    <w:rsid w:val="00694D5F"/>
    <w:rsid w:val="006973A5"/>
    <w:rsid w:val="006A01E4"/>
    <w:rsid w:val="006A1442"/>
    <w:rsid w:val="006A2CF3"/>
    <w:rsid w:val="006A38CD"/>
    <w:rsid w:val="006A7D83"/>
    <w:rsid w:val="006B1BED"/>
    <w:rsid w:val="006B31A7"/>
    <w:rsid w:val="006B354A"/>
    <w:rsid w:val="006B755E"/>
    <w:rsid w:val="006B7FA9"/>
    <w:rsid w:val="006C0A9D"/>
    <w:rsid w:val="006C0B54"/>
    <w:rsid w:val="006C1963"/>
    <w:rsid w:val="006C2DD9"/>
    <w:rsid w:val="006C4BC9"/>
    <w:rsid w:val="006C5EAB"/>
    <w:rsid w:val="006C6472"/>
    <w:rsid w:val="006C7D56"/>
    <w:rsid w:val="006D04A8"/>
    <w:rsid w:val="006D132A"/>
    <w:rsid w:val="006D25F0"/>
    <w:rsid w:val="006D506B"/>
    <w:rsid w:val="006D52D6"/>
    <w:rsid w:val="006D6DAB"/>
    <w:rsid w:val="006D6E2F"/>
    <w:rsid w:val="006D70BE"/>
    <w:rsid w:val="006E062C"/>
    <w:rsid w:val="006E2143"/>
    <w:rsid w:val="006E4A94"/>
    <w:rsid w:val="006E7E4F"/>
    <w:rsid w:val="006F1904"/>
    <w:rsid w:val="00701281"/>
    <w:rsid w:val="00701421"/>
    <w:rsid w:val="00701945"/>
    <w:rsid w:val="00702FEC"/>
    <w:rsid w:val="007030C1"/>
    <w:rsid w:val="0070400B"/>
    <w:rsid w:val="007048BE"/>
    <w:rsid w:val="00704B05"/>
    <w:rsid w:val="00707531"/>
    <w:rsid w:val="00707B6E"/>
    <w:rsid w:val="00710AB3"/>
    <w:rsid w:val="007122C2"/>
    <w:rsid w:val="00712499"/>
    <w:rsid w:val="007128BC"/>
    <w:rsid w:val="007128EB"/>
    <w:rsid w:val="007132B4"/>
    <w:rsid w:val="00713BA3"/>
    <w:rsid w:val="0071405B"/>
    <w:rsid w:val="00714E58"/>
    <w:rsid w:val="007164F0"/>
    <w:rsid w:val="00720E6E"/>
    <w:rsid w:val="00721590"/>
    <w:rsid w:val="0072200B"/>
    <w:rsid w:val="00722650"/>
    <w:rsid w:val="007231A3"/>
    <w:rsid w:val="00725DAE"/>
    <w:rsid w:val="00732480"/>
    <w:rsid w:val="007346BF"/>
    <w:rsid w:val="00734FEA"/>
    <w:rsid w:val="00735751"/>
    <w:rsid w:val="00736141"/>
    <w:rsid w:val="0074120F"/>
    <w:rsid w:val="00741524"/>
    <w:rsid w:val="00741C42"/>
    <w:rsid w:val="00743898"/>
    <w:rsid w:val="0074467E"/>
    <w:rsid w:val="007452E0"/>
    <w:rsid w:val="007466F2"/>
    <w:rsid w:val="00746DDD"/>
    <w:rsid w:val="007505F7"/>
    <w:rsid w:val="00750D0C"/>
    <w:rsid w:val="00750FFD"/>
    <w:rsid w:val="00754FB3"/>
    <w:rsid w:val="007606A2"/>
    <w:rsid w:val="0076419B"/>
    <w:rsid w:val="00767778"/>
    <w:rsid w:val="007708F2"/>
    <w:rsid w:val="00771726"/>
    <w:rsid w:val="00771765"/>
    <w:rsid w:val="00771E52"/>
    <w:rsid w:val="00775A88"/>
    <w:rsid w:val="00776FE9"/>
    <w:rsid w:val="00781A16"/>
    <w:rsid w:val="00783B9D"/>
    <w:rsid w:val="00787026"/>
    <w:rsid w:val="007933FE"/>
    <w:rsid w:val="00793E43"/>
    <w:rsid w:val="007955BF"/>
    <w:rsid w:val="00795746"/>
    <w:rsid w:val="00795DD9"/>
    <w:rsid w:val="00797F47"/>
    <w:rsid w:val="007A0024"/>
    <w:rsid w:val="007A0083"/>
    <w:rsid w:val="007A0D40"/>
    <w:rsid w:val="007A2DB6"/>
    <w:rsid w:val="007B201F"/>
    <w:rsid w:val="007B2B0B"/>
    <w:rsid w:val="007B43FD"/>
    <w:rsid w:val="007B456F"/>
    <w:rsid w:val="007B5F37"/>
    <w:rsid w:val="007B69D5"/>
    <w:rsid w:val="007B6CBC"/>
    <w:rsid w:val="007C14DE"/>
    <w:rsid w:val="007C23AC"/>
    <w:rsid w:val="007C2BBB"/>
    <w:rsid w:val="007C30CB"/>
    <w:rsid w:val="007C3D40"/>
    <w:rsid w:val="007C3D7A"/>
    <w:rsid w:val="007C3E51"/>
    <w:rsid w:val="007C42BF"/>
    <w:rsid w:val="007C442F"/>
    <w:rsid w:val="007C510C"/>
    <w:rsid w:val="007C60BC"/>
    <w:rsid w:val="007C61FC"/>
    <w:rsid w:val="007C738A"/>
    <w:rsid w:val="007D05B5"/>
    <w:rsid w:val="007D0801"/>
    <w:rsid w:val="007D086B"/>
    <w:rsid w:val="007D426B"/>
    <w:rsid w:val="007D7002"/>
    <w:rsid w:val="007E0334"/>
    <w:rsid w:val="007E089D"/>
    <w:rsid w:val="007E0CA5"/>
    <w:rsid w:val="007E2D8F"/>
    <w:rsid w:val="007E430A"/>
    <w:rsid w:val="007E4A67"/>
    <w:rsid w:val="007E4C0F"/>
    <w:rsid w:val="007E6EDE"/>
    <w:rsid w:val="007E727C"/>
    <w:rsid w:val="007E72BD"/>
    <w:rsid w:val="007F04FE"/>
    <w:rsid w:val="007F0A36"/>
    <w:rsid w:val="007F323B"/>
    <w:rsid w:val="007F454C"/>
    <w:rsid w:val="007F50D3"/>
    <w:rsid w:val="007F5393"/>
    <w:rsid w:val="007F5985"/>
    <w:rsid w:val="007F6108"/>
    <w:rsid w:val="007F761B"/>
    <w:rsid w:val="007F77F5"/>
    <w:rsid w:val="00801BB3"/>
    <w:rsid w:val="00801E97"/>
    <w:rsid w:val="008055AF"/>
    <w:rsid w:val="00805A70"/>
    <w:rsid w:val="00807659"/>
    <w:rsid w:val="00807C36"/>
    <w:rsid w:val="00810131"/>
    <w:rsid w:val="008108F2"/>
    <w:rsid w:val="008209A8"/>
    <w:rsid w:val="00820E5B"/>
    <w:rsid w:val="0082114A"/>
    <w:rsid w:val="00821FB2"/>
    <w:rsid w:val="00823B34"/>
    <w:rsid w:val="00823B97"/>
    <w:rsid w:val="0083337C"/>
    <w:rsid w:val="00834ACB"/>
    <w:rsid w:val="00836E79"/>
    <w:rsid w:val="0084130D"/>
    <w:rsid w:val="00842A5F"/>
    <w:rsid w:val="00842AF7"/>
    <w:rsid w:val="00846430"/>
    <w:rsid w:val="0085299B"/>
    <w:rsid w:val="00853094"/>
    <w:rsid w:val="0085417B"/>
    <w:rsid w:val="00855C4B"/>
    <w:rsid w:val="008560DE"/>
    <w:rsid w:val="00856221"/>
    <w:rsid w:val="0085755E"/>
    <w:rsid w:val="00857741"/>
    <w:rsid w:val="0086006F"/>
    <w:rsid w:val="008608AC"/>
    <w:rsid w:val="00861FA9"/>
    <w:rsid w:val="0086271D"/>
    <w:rsid w:val="008630AD"/>
    <w:rsid w:val="00866661"/>
    <w:rsid w:val="0086696A"/>
    <w:rsid w:val="00866B5F"/>
    <w:rsid w:val="00872892"/>
    <w:rsid w:val="00874123"/>
    <w:rsid w:val="00874843"/>
    <w:rsid w:val="008753C1"/>
    <w:rsid w:val="00875B6F"/>
    <w:rsid w:val="008766F9"/>
    <w:rsid w:val="00876F85"/>
    <w:rsid w:val="008774B1"/>
    <w:rsid w:val="00882CCA"/>
    <w:rsid w:val="0088400D"/>
    <w:rsid w:val="00884C3F"/>
    <w:rsid w:val="0089072E"/>
    <w:rsid w:val="0089151D"/>
    <w:rsid w:val="008928A0"/>
    <w:rsid w:val="008932EE"/>
    <w:rsid w:val="008953C0"/>
    <w:rsid w:val="008959DA"/>
    <w:rsid w:val="00895C43"/>
    <w:rsid w:val="008976F1"/>
    <w:rsid w:val="008A0939"/>
    <w:rsid w:val="008A17F2"/>
    <w:rsid w:val="008A18F9"/>
    <w:rsid w:val="008A2A06"/>
    <w:rsid w:val="008A5C0C"/>
    <w:rsid w:val="008A78EF"/>
    <w:rsid w:val="008B0278"/>
    <w:rsid w:val="008B51F9"/>
    <w:rsid w:val="008B55B6"/>
    <w:rsid w:val="008B63B1"/>
    <w:rsid w:val="008B7FCF"/>
    <w:rsid w:val="008C09B3"/>
    <w:rsid w:val="008C146C"/>
    <w:rsid w:val="008C2FDD"/>
    <w:rsid w:val="008C3C1A"/>
    <w:rsid w:val="008C4FE6"/>
    <w:rsid w:val="008C5F8E"/>
    <w:rsid w:val="008D14F9"/>
    <w:rsid w:val="008D1747"/>
    <w:rsid w:val="008D2283"/>
    <w:rsid w:val="008D3AA0"/>
    <w:rsid w:val="008D44FE"/>
    <w:rsid w:val="008D495F"/>
    <w:rsid w:val="008D7BBD"/>
    <w:rsid w:val="008D7EED"/>
    <w:rsid w:val="008E2981"/>
    <w:rsid w:val="008E3D5A"/>
    <w:rsid w:val="008E58F4"/>
    <w:rsid w:val="008E5C85"/>
    <w:rsid w:val="008E629C"/>
    <w:rsid w:val="008E69D1"/>
    <w:rsid w:val="008F000A"/>
    <w:rsid w:val="008F2DC3"/>
    <w:rsid w:val="008F359E"/>
    <w:rsid w:val="008F5B03"/>
    <w:rsid w:val="008F7775"/>
    <w:rsid w:val="00900D88"/>
    <w:rsid w:val="0090113C"/>
    <w:rsid w:val="00901D9C"/>
    <w:rsid w:val="00903174"/>
    <w:rsid w:val="0090388F"/>
    <w:rsid w:val="009048B4"/>
    <w:rsid w:val="009051AD"/>
    <w:rsid w:val="00905B74"/>
    <w:rsid w:val="00910D67"/>
    <w:rsid w:val="009131B1"/>
    <w:rsid w:val="009165BA"/>
    <w:rsid w:val="009167B9"/>
    <w:rsid w:val="00917B4E"/>
    <w:rsid w:val="009209C3"/>
    <w:rsid w:val="009238B3"/>
    <w:rsid w:val="0092488D"/>
    <w:rsid w:val="00924A55"/>
    <w:rsid w:val="00924BE9"/>
    <w:rsid w:val="00926BE6"/>
    <w:rsid w:val="009303E9"/>
    <w:rsid w:val="00940130"/>
    <w:rsid w:val="009426B2"/>
    <w:rsid w:val="00943A75"/>
    <w:rsid w:val="009443BB"/>
    <w:rsid w:val="009513C6"/>
    <w:rsid w:val="00951E9F"/>
    <w:rsid w:val="00953786"/>
    <w:rsid w:val="009542A6"/>
    <w:rsid w:val="00957D45"/>
    <w:rsid w:val="00961FD6"/>
    <w:rsid w:val="00963690"/>
    <w:rsid w:val="009719F8"/>
    <w:rsid w:val="009757F3"/>
    <w:rsid w:val="00976F73"/>
    <w:rsid w:val="00977875"/>
    <w:rsid w:val="009801A0"/>
    <w:rsid w:val="009809CA"/>
    <w:rsid w:val="0098149A"/>
    <w:rsid w:val="00982F4D"/>
    <w:rsid w:val="009831FA"/>
    <w:rsid w:val="009900E4"/>
    <w:rsid w:val="00990305"/>
    <w:rsid w:val="009909D8"/>
    <w:rsid w:val="0099248F"/>
    <w:rsid w:val="0099260B"/>
    <w:rsid w:val="009933FB"/>
    <w:rsid w:val="00993F05"/>
    <w:rsid w:val="009959F0"/>
    <w:rsid w:val="009967C6"/>
    <w:rsid w:val="00996EFA"/>
    <w:rsid w:val="00997187"/>
    <w:rsid w:val="009978E8"/>
    <w:rsid w:val="009A2013"/>
    <w:rsid w:val="009A42E4"/>
    <w:rsid w:val="009A4BDE"/>
    <w:rsid w:val="009A4E4C"/>
    <w:rsid w:val="009A5206"/>
    <w:rsid w:val="009A5952"/>
    <w:rsid w:val="009A5D65"/>
    <w:rsid w:val="009A6155"/>
    <w:rsid w:val="009A7AB9"/>
    <w:rsid w:val="009B2095"/>
    <w:rsid w:val="009B435C"/>
    <w:rsid w:val="009B4BAF"/>
    <w:rsid w:val="009B7853"/>
    <w:rsid w:val="009C0587"/>
    <w:rsid w:val="009C1431"/>
    <w:rsid w:val="009C1847"/>
    <w:rsid w:val="009C187E"/>
    <w:rsid w:val="009C2AED"/>
    <w:rsid w:val="009C2B90"/>
    <w:rsid w:val="009C3624"/>
    <w:rsid w:val="009C3714"/>
    <w:rsid w:val="009C3728"/>
    <w:rsid w:val="009C3B0F"/>
    <w:rsid w:val="009C4C0D"/>
    <w:rsid w:val="009C54D6"/>
    <w:rsid w:val="009C59BC"/>
    <w:rsid w:val="009C6C1E"/>
    <w:rsid w:val="009C6CB0"/>
    <w:rsid w:val="009C6CF3"/>
    <w:rsid w:val="009C6ECF"/>
    <w:rsid w:val="009D2AF5"/>
    <w:rsid w:val="009D636B"/>
    <w:rsid w:val="009D650B"/>
    <w:rsid w:val="009E5883"/>
    <w:rsid w:val="009F223C"/>
    <w:rsid w:val="009F37D8"/>
    <w:rsid w:val="009F4372"/>
    <w:rsid w:val="009F4638"/>
    <w:rsid w:val="00A007B5"/>
    <w:rsid w:val="00A0370E"/>
    <w:rsid w:val="00A05333"/>
    <w:rsid w:val="00A05B32"/>
    <w:rsid w:val="00A06742"/>
    <w:rsid w:val="00A07AC6"/>
    <w:rsid w:val="00A07AE0"/>
    <w:rsid w:val="00A07F8F"/>
    <w:rsid w:val="00A10FA6"/>
    <w:rsid w:val="00A1234B"/>
    <w:rsid w:val="00A16938"/>
    <w:rsid w:val="00A174DD"/>
    <w:rsid w:val="00A2131E"/>
    <w:rsid w:val="00A22B77"/>
    <w:rsid w:val="00A23E6E"/>
    <w:rsid w:val="00A24D3D"/>
    <w:rsid w:val="00A26B8F"/>
    <w:rsid w:val="00A273D6"/>
    <w:rsid w:val="00A3077A"/>
    <w:rsid w:val="00A31D34"/>
    <w:rsid w:val="00A32A5F"/>
    <w:rsid w:val="00A353AB"/>
    <w:rsid w:val="00A35FC9"/>
    <w:rsid w:val="00A37FC0"/>
    <w:rsid w:val="00A401C4"/>
    <w:rsid w:val="00A440F8"/>
    <w:rsid w:val="00A46229"/>
    <w:rsid w:val="00A46875"/>
    <w:rsid w:val="00A475E1"/>
    <w:rsid w:val="00A47DE0"/>
    <w:rsid w:val="00A51418"/>
    <w:rsid w:val="00A51F40"/>
    <w:rsid w:val="00A53E29"/>
    <w:rsid w:val="00A56A13"/>
    <w:rsid w:val="00A60121"/>
    <w:rsid w:val="00A64A2D"/>
    <w:rsid w:val="00A66B7D"/>
    <w:rsid w:val="00A7049E"/>
    <w:rsid w:val="00A711C9"/>
    <w:rsid w:val="00A71DD7"/>
    <w:rsid w:val="00A71EF4"/>
    <w:rsid w:val="00A736F6"/>
    <w:rsid w:val="00A73D77"/>
    <w:rsid w:val="00A76542"/>
    <w:rsid w:val="00A80393"/>
    <w:rsid w:val="00A84D96"/>
    <w:rsid w:val="00A861A3"/>
    <w:rsid w:val="00A861D9"/>
    <w:rsid w:val="00A86563"/>
    <w:rsid w:val="00A904EA"/>
    <w:rsid w:val="00A90511"/>
    <w:rsid w:val="00A90F5B"/>
    <w:rsid w:val="00A9119A"/>
    <w:rsid w:val="00A9335C"/>
    <w:rsid w:val="00A944F4"/>
    <w:rsid w:val="00A94CBA"/>
    <w:rsid w:val="00A96469"/>
    <w:rsid w:val="00A97354"/>
    <w:rsid w:val="00A97455"/>
    <w:rsid w:val="00A97503"/>
    <w:rsid w:val="00AA00D9"/>
    <w:rsid w:val="00AA0AEE"/>
    <w:rsid w:val="00AA1BA2"/>
    <w:rsid w:val="00AA36C2"/>
    <w:rsid w:val="00AA3D3F"/>
    <w:rsid w:val="00AA4568"/>
    <w:rsid w:val="00AA4944"/>
    <w:rsid w:val="00AA4B1C"/>
    <w:rsid w:val="00AA4CB6"/>
    <w:rsid w:val="00AA4DAA"/>
    <w:rsid w:val="00AA609F"/>
    <w:rsid w:val="00AB0B12"/>
    <w:rsid w:val="00AB0FCD"/>
    <w:rsid w:val="00AB2ACE"/>
    <w:rsid w:val="00AB34FC"/>
    <w:rsid w:val="00AB49CF"/>
    <w:rsid w:val="00AB4E13"/>
    <w:rsid w:val="00AB5AA1"/>
    <w:rsid w:val="00AB686B"/>
    <w:rsid w:val="00AC06B4"/>
    <w:rsid w:val="00AC075E"/>
    <w:rsid w:val="00AC31E4"/>
    <w:rsid w:val="00AC3F4A"/>
    <w:rsid w:val="00AC5C55"/>
    <w:rsid w:val="00AC6072"/>
    <w:rsid w:val="00AD0860"/>
    <w:rsid w:val="00AD23EA"/>
    <w:rsid w:val="00AD23F8"/>
    <w:rsid w:val="00AD2757"/>
    <w:rsid w:val="00AD3097"/>
    <w:rsid w:val="00AD3A6D"/>
    <w:rsid w:val="00AD439F"/>
    <w:rsid w:val="00AD5246"/>
    <w:rsid w:val="00AD58EF"/>
    <w:rsid w:val="00AD6EE2"/>
    <w:rsid w:val="00AE1E5D"/>
    <w:rsid w:val="00AE43BD"/>
    <w:rsid w:val="00AE5C6B"/>
    <w:rsid w:val="00AF0920"/>
    <w:rsid w:val="00AF4EBB"/>
    <w:rsid w:val="00AF6925"/>
    <w:rsid w:val="00B017A3"/>
    <w:rsid w:val="00B033DD"/>
    <w:rsid w:val="00B04C5E"/>
    <w:rsid w:val="00B10311"/>
    <w:rsid w:val="00B1121B"/>
    <w:rsid w:val="00B12BC7"/>
    <w:rsid w:val="00B12D46"/>
    <w:rsid w:val="00B13461"/>
    <w:rsid w:val="00B136C0"/>
    <w:rsid w:val="00B13729"/>
    <w:rsid w:val="00B16627"/>
    <w:rsid w:val="00B169AF"/>
    <w:rsid w:val="00B16BE5"/>
    <w:rsid w:val="00B17ABB"/>
    <w:rsid w:val="00B17E6C"/>
    <w:rsid w:val="00B20C96"/>
    <w:rsid w:val="00B211E2"/>
    <w:rsid w:val="00B222E6"/>
    <w:rsid w:val="00B23EFF"/>
    <w:rsid w:val="00B26707"/>
    <w:rsid w:val="00B27EE4"/>
    <w:rsid w:val="00B3073C"/>
    <w:rsid w:val="00B30F9A"/>
    <w:rsid w:val="00B342F4"/>
    <w:rsid w:val="00B34301"/>
    <w:rsid w:val="00B40A84"/>
    <w:rsid w:val="00B42A21"/>
    <w:rsid w:val="00B456F0"/>
    <w:rsid w:val="00B46C94"/>
    <w:rsid w:val="00B50689"/>
    <w:rsid w:val="00B55124"/>
    <w:rsid w:val="00B55D4B"/>
    <w:rsid w:val="00B5663C"/>
    <w:rsid w:val="00B57826"/>
    <w:rsid w:val="00B579AD"/>
    <w:rsid w:val="00B6149D"/>
    <w:rsid w:val="00B6196C"/>
    <w:rsid w:val="00B6460D"/>
    <w:rsid w:val="00B64D78"/>
    <w:rsid w:val="00B65C02"/>
    <w:rsid w:val="00B65F14"/>
    <w:rsid w:val="00B66935"/>
    <w:rsid w:val="00B70B65"/>
    <w:rsid w:val="00B70B7A"/>
    <w:rsid w:val="00B7109D"/>
    <w:rsid w:val="00B71DE6"/>
    <w:rsid w:val="00B72A20"/>
    <w:rsid w:val="00B742D3"/>
    <w:rsid w:val="00B74458"/>
    <w:rsid w:val="00B745EC"/>
    <w:rsid w:val="00B74F5D"/>
    <w:rsid w:val="00B7711B"/>
    <w:rsid w:val="00B80764"/>
    <w:rsid w:val="00B82E65"/>
    <w:rsid w:val="00B84087"/>
    <w:rsid w:val="00B848AE"/>
    <w:rsid w:val="00B8589C"/>
    <w:rsid w:val="00B86735"/>
    <w:rsid w:val="00B875C5"/>
    <w:rsid w:val="00B90836"/>
    <w:rsid w:val="00B90F03"/>
    <w:rsid w:val="00B927C7"/>
    <w:rsid w:val="00B92E06"/>
    <w:rsid w:val="00B953C5"/>
    <w:rsid w:val="00B95630"/>
    <w:rsid w:val="00B97E30"/>
    <w:rsid w:val="00BA5555"/>
    <w:rsid w:val="00BA6E3F"/>
    <w:rsid w:val="00BA6F95"/>
    <w:rsid w:val="00BA7178"/>
    <w:rsid w:val="00BA7AE8"/>
    <w:rsid w:val="00BB2551"/>
    <w:rsid w:val="00BB344D"/>
    <w:rsid w:val="00BB4711"/>
    <w:rsid w:val="00BB4A50"/>
    <w:rsid w:val="00BB5DFB"/>
    <w:rsid w:val="00BB66EB"/>
    <w:rsid w:val="00BB6CC7"/>
    <w:rsid w:val="00BC0BAA"/>
    <w:rsid w:val="00BC464A"/>
    <w:rsid w:val="00BC62D9"/>
    <w:rsid w:val="00BC7373"/>
    <w:rsid w:val="00BC7385"/>
    <w:rsid w:val="00BD2221"/>
    <w:rsid w:val="00BD2834"/>
    <w:rsid w:val="00BD2E3B"/>
    <w:rsid w:val="00BD3C9D"/>
    <w:rsid w:val="00BD7878"/>
    <w:rsid w:val="00BE2625"/>
    <w:rsid w:val="00BE302C"/>
    <w:rsid w:val="00BE3CFD"/>
    <w:rsid w:val="00BE4EC4"/>
    <w:rsid w:val="00BE50D1"/>
    <w:rsid w:val="00BE5D55"/>
    <w:rsid w:val="00BE6C07"/>
    <w:rsid w:val="00BF159F"/>
    <w:rsid w:val="00BF3A40"/>
    <w:rsid w:val="00BF40DF"/>
    <w:rsid w:val="00BF4213"/>
    <w:rsid w:val="00BF5B19"/>
    <w:rsid w:val="00BF641D"/>
    <w:rsid w:val="00BF7B6F"/>
    <w:rsid w:val="00C009C9"/>
    <w:rsid w:val="00C01C7C"/>
    <w:rsid w:val="00C0228B"/>
    <w:rsid w:val="00C0388E"/>
    <w:rsid w:val="00C03FF1"/>
    <w:rsid w:val="00C04DC6"/>
    <w:rsid w:val="00C055B6"/>
    <w:rsid w:val="00C0706A"/>
    <w:rsid w:val="00C0779C"/>
    <w:rsid w:val="00C1076E"/>
    <w:rsid w:val="00C122D3"/>
    <w:rsid w:val="00C122D9"/>
    <w:rsid w:val="00C13E41"/>
    <w:rsid w:val="00C1478E"/>
    <w:rsid w:val="00C15320"/>
    <w:rsid w:val="00C16989"/>
    <w:rsid w:val="00C17124"/>
    <w:rsid w:val="00C17A40"/>
    <w:rsid w:val="00C17F04"/>
    <w:rsid w:val="00C20DD6"/>
    <w:rsid w:val="00C20EB6"/>
    <w:rsid w:val="00C21261"/>
    <w:rsid w:val="00C21626"/>
    <w:rsid w:val="00C216EE"/>
    <w:rsid w:val="00C24557"/>
    <w:rsid w:val="00C24CD6"/>
    <w:rsid w:val="00C257D5"/>
    <w:rsid w:val="00C2732E"/>
    <w:rsid w:val="00C27A92"/>
    <w:rsid w:val="00C27B6C"/>
    <w:rsid w:val="00C302D2"/>
    <w:rsid w:val="00C319AC"/>
    <w:rsid w:val="00C31CF9"/>
    <w:rsid w:val="00C34853"/>
    <w:rsid w:val="00C3559C"/>
    <w:rsid w:val="00C36583"/>
    <w:rsid w:val="00C36710"/>
    <w:rsid w:val="00C367BA"/>
    <w:rsid w:val="00C36D93"/>
    <w:rsid w:val="00C40002"/>
    <w:rsid w:val="00C406D0"/>
    <w:rsid w:val="00C414F6"/>
    <w:rsid w:val="00C41AF8"/>
    <w:rsid w:val="00C4220C"/>
    <w:rsid w:val="00C42DB8"/>
    <w:rsid w:val="00C42EA4"/>
    <w:rsid w:val="00C44DA0"/>
    <w:rsid w:val="00C50588"/>
    <w:rsid w:val="00C537ED"/>
    <w:rsid w:val="00C551DF"/>
    <w:rsid w:val="00C55D1E"/>
    <w:rsid w:val="00C60BA9"/>
    <w:rsid w:val="00C60DE7"/>
    <w:rsid w:val="00C61294"/>
    <w:rsid w:val="00C6294D"/>
    <w:rsid w:val="00C630D3"/>
    <w:rsid w:val="00C6466A"/>
    <w:rsid w:val="00C64DBB"/>
    <w:rsid w:val="00C65BA0"/>
    <w:rsid w:val="00C65EB2"/>
    <w:rsid w:val="00C67359"/>
    <w:rsid w:val="00C714C6"/>
    <w:rsid w:val="00C736F1"/>
    <w:rsid w:val="00C76212"/>
    <w:rsid w:val="00C7692C"/>
    <w:rsid w:val="00C81E9E"/>
    <w:rsid w:val="00C82264"/>
    <w:rsid w:val="00C836AD"/>
    <w:rsid w:val="00C85DF5"/>
    <w:rsid w:val="00C90EAA"/>
    <w:rsid w:val="00C9154D"/>
    <w:rsid w:val="00C91753"/>
    <w:rsid w:val="00C93388"/>
    <w:rsid w:val="00C9390B"/>
    <w:rsid w:val="00C93C4B"/>
    <w:rsid w:val="00C952E4"/>
    <w:rsid w:val="00C95A8C"/>
    <w:rsid w:val="00C97566"/>
    <w:rsid w:val="00CA07EA"/>
    <w:rsid w:val="00CA3666"/>
    <w:rsid w:val="00CA536D"/>
    <w:rsid w:val="00CA5446"/>
    <w:rsid w:val="00CA56CF"/>
    <w:rsid w:val="00CA63DF"/>
    <w:rsid w:val="00CA6CEE"/>
    <w:rsid w:val="00CA76A4"/>
    <w:rsid w:val="00CA77C6"/>
    <w:rsid w:val="00CA7975"/>
    <w:rsid w:val="00CA7F6B"/>
    <w:rsid w:val="00CB16B9"/>
    <w:rsid w:val="00CB193F"/>
    <w:rsid w:val="00CB4A3E"/>
    <w:rsid w:val="00CC096D"/>
    <w:rsid w:val="00CC2575"/>
    <w:rsid w:val="00CC2640"/>
    <w:rsid w:val="00CC2893"/>
    <w:rsid w:val="00CC3215"/>
    <w:rsid w:val="00CC3F7C"/>
    <w:rsid w:val="00CC532F"/>
    <w:rsid w:val="00CC6B70"/>
    <w:rsid w:val="00CC7768"/>
    <w:rsid w:val="00CD1AD5"/>
    <w:rsid w:val="00CD29E7"/>
    <w:rsid w:val="00CD5A01"/>
    <w:rsid w:val="00CE0181"/>
    <w:rsid w:val="00CE0AF7"/>
    <w:rsid w:val="00CE1571"/>
    <w:rsid w:val="00CE1BFF"/>
    <w:rsid w:val="00CE1C33"/>
    <w:rsid w:val="00CE3D2A"/>
    <w:rsid w:val="00CE3FE7"/>
    <w:rsid w:val="00CE46B6"/>
    <w:rsid w:val="00CE4F79"/>
    <w:rsid w:val="00CE5266"/>
    <w:rsid w:val="00CE5909"/>
    <w:rsid w:val="00CE6668"/>
    <w:rsid w:val="00CE7215"/>
    <w:rsid w:val="00CE7B9F"/>
    <w:rsid w:val="00CF0FA0"/>
    <w:rsid w:val="00CF32BC"/>
    <w:rsid w:val="00CF39B4"/>
    <w:rsid w:val="00CF5EBE"/>
    <w:rsid w:val="00CF6543"/>
    <w:rsid w:val="00CF6943"/>
    <w:rsid w:val="00D0191E"/>
    <w:rsid w:val="00D041E8"/>
    <w:rsid w:val="00D046EB"/>
    <w:rsid w:val="00D05E18"/>
    <w:rsid w:val="00D06031"/>
    <w:rsid w:val="00D06794"/>
    <w:rsid w:val="00D07BC6"/>
    <w:rsid w:val="00D121F9"/>
    <w:rsid w:val="00D13BE7"/>
    <w:rsid w:val="00D13F1E"/>
    <w:rsid w:val="00D2101D"/>
    <w:rsid w:val="00D21CA6"/>
    <w:rsid w:val="00D2342B"/>
    <w:rsid w:val="00D23452"/>
    <w:rsid w:val="00D243B6"/>
    <w:rsid w:val="00D2536F"/>
    <w:rsid w:val="00D256FC"/>
    <w:rsid w:val="00D2743E"/>
    <w:rsid w:val="00D27487"/>
    <w:rsid w:val="00D27BC1"/>
    <w:rsid w:val="00D31085"/>
    <w:rsid w:val="00D312E6"/>
    <w:rsid w:val="00D325BE"/>
    <w:rsid w:val="00D32BD4"/>
    <w:rsid w:val="00D34C67"/>
    <w:rsid w:val="00D37E28"/>
    <w:rsid w:val="00D412DF"/>
    <w:rsid w:val="00D436AC"/>
    <w:rsid w:val="00D43AE1"/>
    <w:rsid w:val="00D442F6"/>
    <w:rsid w:val="00D44511"/>
    <w:rsid w:val="00D457A7"/>
    <w:rsid w:val="00D4594F"/>
    <w:rsid w:val="00D540D1"/>
    <w:rsid w:val="00D54151"/>
    <w:rsid w:val="00D5639D"/>
    <w:rsid w:val="00D57137"/>
    <w:rsid w:val="00D57759"/>
    <w:rsid w:val="00D60B42"/>
    <w:rsid w:val="00D61455"/>
    <w:rsid w:val="00D61EFC"/>
    <w:rsid w:val="00D624A2"/>
    <w:rsid w:val="00D63645"/>
    <w:rsid w:val="00D67BB1"/>
    <w:rsid w:val="00D70426"/>
    <w:rsid w:val="00D70D25"/>
    <w:rsid w:val="00D7346E"/>
    <w:rsid w:val="00D751C8"/>
    <w:rsid w:val="00D75D38"/>
    <w:rsid w:val="00D801B9"/>
    <w:rsid w:val="00D81E80"/>
    <w:rsid w:val="00D8228F"/>
    <w:rsid w:val="00D832E8"/>
    <w:rsid w:val="00D83E20"/>
    <w:rsid w:val="00D84E6D"/>
    <w:rsid w:val="00D85479"/>
    <w:rsid w:val="00D854A8"/>
    <w:rsid w:val="00D866AA"/>
    <w:rsid w:val="00D87A8E"/>
    <w:rsid w:val="00D87B38"/>
    <w:rsid w:val="00D87BEB"/>
    <w:rsid w:val="00D94C3B"/>
    <w:rsid w:val="00D9589C"/>
    <w:rsid w:val="00D97A56"/>
    <w:rsid w:val="00DA03C7"/>
    <w:rsid w:val="00DA0515"/>
    <w:rsid w:val="00DA6A44"/>
    <w:rsid w:val="00DA7453"/>
    <w:rsid w:val="00DB0EE6"/>
    <w:rsid w:val="00DB3683"/>
    <w:rsid w:val="00DB4BEF"/>
    <w:rsid w:val="00DB53C7"/>
    <w:rsid w:val="00DB77EA"/>
    <w:rsid w:val="00DC0E0F"/>
    <w:rsid w:val="00DC1275"/>
    <w:rsid w:val="00DC24F4"/>
    <w:rsid w:val="00DC3F3C"/>
    <w:rsid w:val="00DC5B83"/>
    <w:rsid w:val="00DC6D02"/>
    <w:rsid w:val="00DC7696"/>
    <w:rsid w:val="00DD18B7"/>
    <w:rsid w:val="00DD2937"/>
    <w:rsid w:val="00DD509D"/>
    <w:rsid w:val="00DE0828"/>
    <w:rsid w:val="00DE0A70"/>
    <w:rsid w:val="00DE34C4"/>
    <w:rsid w:val="00DE5929"/>
    <w:rsid w:val="00DE6D04"/>
    <w:rsid w:val="00DF0988"/>
    <w:rsid w:val="00DF1FD6"/>
    <w:rsid w:val="00DF2372"/>
    <w:rsid w:val="00DF3633"/>
    <w:rsid w:val="00DF482A"/>
    <w:rsid w:val="00DF504D"/>
    <w:rsid w:val="00DF7520"/>
    <w:rsid w:val="00E02116"/>
    <w:rsid w:val="00E0293C"/>
    <w:rsid w:val="00E02FFB"/>
    <w:rsid w:val="00E03EF1"/>
    <w:rsid w:val="00E043D0"/>
    <w:rsid w:val="00E057BB"/>
    <w:rsid w:val="00E06834"/>
    <w:rsid w:val="00E07FB1"/>
    <w:rsid w:val="00E10430"/>
    <w:rsid w:val="00E12897"/>
    <w:rsid w:val="00E201DF"/>
    <w:rsid w:val="00E21256"/>
    <w:rsid w:val="00E247C2"/>
    <w:rsid w:val="00E2582A"/>
    <w:rsid w:val="00E26125"/>
    <w:rsid w:val="00E31187"/>
    <w:rsid w:val="00E31B52"/>
    <w:rsid w:val="00E33560"/>
    <w:rsid w:val="00E35AC9"/>
    <w:rsid w:val="00E365F1"/>
    <w:rsid w:val="00E3706E"/>
    <w:rsid w:val="00E43AE2"/>
    <w:rsid w:val="00E447CB"/>
    <w:rsid w:val="00E44F54"/>
    <w:rsid w:val="00E4522C"/>
    <w:rsid w:val="00E45877"/>
    <w:rsid w:val="00E46E98"/>
    <w:rsid w:val="00E50727"/>
    <w:rsid w:val="00E52299"/>
    <w:rsid w:val="00E52918"/>
    <w:rsid w:val="00E52D65"/>
    <w:rsid w:val="00E534B1"/>
    <w:rsid w:val="00E53D4A"/>
    <w:rsid w:val="00E5499A"/>
    <w:rsid w:val="00E56F61"/>
    <w:rsid w:val="00E6041D"/>
    <w:rsid w:val="00E61690"/>
    <w:rsid w:val="00E62A11"/>
    <w:rsid w:val="00E62C21"/>
    <w:rsid w:val="00E648C7"/>
    <w:rsid w:val="00E64AAA"/>
    <w:rsid w:val="00E6628C"/>
    <w:rsid w:val="00E7013B"/>
    <w:rsid w:val="00E74D49"/>
    <w:rsid w:val="00E77FD5"/>
    <w:rsid w:val="00E80FD6"/>
    <w:rsid w:val="00E81032"/>
    <w:rsid w:val="00E835C4"/>
    <w:rsid w:val="00E86579"/>
    <w:rsid w:val="00E92701"/>
    <w:rsid w:val="00E933E5"/>
    <w:rsid w:val="00E93956"/>
    <w:rsid w:val="00E93CA1"/>
    <w:rsid w:val="00E94C83"/>
    <w:rsid w:val="00EA248C"/>
    <w:rsid w:val="00EA3C34"/>
    <w:rsid w:val="00EA437C"/>
    <w:rsid w:val="00EA668D"/>
    <w:rsid w:val="00EA6BE5"/>
    <w:rsid w:val="00EA7FC2"/>
    <w:rsid w:val="00EB019F"/>
    <w:rsid w:val="00EB0A95"/>
    <w:rsid w:val="00EB11DA"/>
    <w:rsid w:val="00EB38D7"/>
    <w:rsid w:val="00EB3AAD"/>
    <w:rsid w:val="00EB5A5C"/>
    <w:rsid w:val="00EB5A9B"/>
    <w:rsid w:val="00EB7E45"/>
    <w:rsid w:val="00EC1819"/>
    <w:rsid w:val="00EC47DA"/>
    <w:rsid w:val="00EC4E8B"/>
    <w:rsid w:val="00EC5A1E"/>
    <w:rsid w:val="00EC5B53"/>
    <w:rsid w:val="00EC5E68"/>
    <w:rsid w:val="00EC74CF"/>
    <w:rsid w:val="00EC7AB4"/>
    <w:rsid w:val="00ED234C"/>
    <w:rsid w:val="00ED33BB"/>
    <w:rsid w:val="00ED356C"/>
    <w:rsid w:val="00ED3702"/>
    <w:rsid w:val="00ED4360"/>
    <w:rsid w:val="00ED745A"/>
    <w:rsid w:val="00ED7755"/>
    <w:rsid w:val="00ED7803"/>
    <w:rsid w:val="00EE061F"/>
    <w:rsid w:val="00EE3695"/>
    <w:rsid w:val="00EF1220"/>
    <w:rsid w:val="00EF562B"/>
    <w:rsid w:val="00EF5B2B"/>
    <w:rsid w:val="00EF7FF0"/>
    <w:rsid w:val="00F009DC"/>
    <w:rsid w:val="00F01910"/>
    <w:rsid w:val="00F0199B"/>
    <w:rsid w:val="00F0260A"/>
    <w:rsid w:val="00F02843"/>
    <w:rsid w:val="00F13668"/>
    <w:rsid w:val="00F13BFB"/>
    <w:rsid w:val="00F13D30"/>
    <w:rsid w:val="00F170E8"/>
    <w:rsid w:val="00F17DAC"/>
    <w:rsid w:val="00F20022"/>
    <w:rsid w:val="00F247DD"/>
    <w:rsid w:val="00F24F4C"/>
    <w:rsid w:val="00F2763C"/>
    <w:rsid w:val="00F31749"/>
    <w:rsid w:val="00F32C7B"/>
    <w:rsid w:val="00F32DDB"/>
    <w:rsid w:val="00F33277"/>
    <w:rsid w:val="00F408CF"/>
    <w:rsid w:val="00F4441E"/>
    <w:rsid w:val="00F45A8A"/>
    <w:rsid w:val="00F46CBA"/>
    <w:rsid w:val="00F479CC"/>
    <w:rsid w:val="00F500A8"/>
    <w:rsid w:val="00F50336"/>
    <w:rsid w:val="00F506A0"/>
    <w:rsid w:val="00F51C09"/>
    <w:rsid w:val="00F52044"/>
    <w:rsid w:val="00F5272A"/>
    <w:rsid w:val="00F52A6E"/>
    <w:rsid w:val="00F52FB2"/>
    <w:rsid w:val="00F55E5C"/>
    <w:rsid w:val="00F60B2C"/>
    <w:rsid w:val="00F6295B"/>
    <w:rsid w:val="00F6312F"/>
    <w:rsid w:val="00F634C7"/>
    <w:rsid w:val="00F70598"/>
    <w:rsid w:val="00F75447"/>
    <w:rsid w:val="00F75AF9"/>
    <w:rsid w:val="00F7658B"/>
    <w:rsid w:val="00F80EEE"/>
    <w:rsid w:val="00F80FAA"/>
    <w:rsid w:val="00F81E82"/>
    <w:rsid w:val="00F81FA4"/>
    <w:rsid w:val="00F83006"/>
    <w:rsid w:val="00F87B83"/>
    <w:rsid w:val="00F91203"/>
    <w:rsid w:val="00F934AB"/>
    <w:rsid w:val="00F93C30"/>
    <w:rsid w:val="00F94611"/>
    <w:rsid w:val="00F94705"/>
    <w:rsid w:val="00F94B26"/>
    <w:rsid w:val="00FA2B24"/>
    <w:rsid w:val="00FA390F"/>
    <w:rsid w:val="00FA3BAF"/>
    <w:rsid w:val="00FA53E6"/>
    <w:rsid w:val="00FA5530"/>
    <w:rsid w:val="00FA6C76"/>
    <w:rsid w:val="00FB108F"/>
    <w:rsid w:val="00FB285A"/>
    <w:rsid w:val="00FB6961"/>
    <w:rsid w:val="00FC0625"/>
    <w:rsid w:val="00FC339F"/>
    <w:rsid w:val="00FC6202"/>
    <w:rsid w:val="00FC7177"/>
    <w:rsid w:val="00FD0026"/>
    <w:rsid w:val="00FD0C15"/>
    <w:rsid w:val="00FD1673"/>
    <w:rsid w:val="00FD1C00"/>
    <w:rsid w:val="00FD1DFE"/>
    <w:rsid w:val="00FD1F56"/>
    <w:rsid w:val="00FD341D"/>
    <w:rsid w:val="00FD5B62"/>
    <w:rsid w:val="00FE4BFF"/>
    <w:rsid w:val="00FE5868"/>
    <w:rsid w:val="00FE5DE2"/>
    <w:rsid w:val="00FE6E79"/>
    <w:rsid w:val="00FF28A3"/>
    <w:rsid w:val="00FF3B4B"/>
    <w:rsid w:val="00FF4A79"/>
    <w:rsid w:val="00FF4C20"/>
    <w:rsid w:val="00FF4D62"/>
    <w:rsid w:val="00FF62AD"/>
    <w:rsid w:val="00FF6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текст"/>
    <w:qFormat/>
    <w:rsid w:val="00C55D1E"/>
    <w:pPr>
      <w:spacing w:after="120" w:line="340" w:lineRule="exact"/>
      <w:jc w:val="both"/>
    </w:pPr>
    <w:rPr>
      <w:rFonts w:eastAsia="MS Mincho"/>
      <w:sz w:val="24"/>
      <w:szCs w:val="24"/>
      <w:lang w:eastAsia="en-US"/>
    </w:rPr>
  </w:style>
  <w:style w:type="paragraph" w:styleId="1">
    <w:name w:val="heading 1"/>
    <w:aliases w:val="Заголовок1"/>
    <w:basedOn w:val="a"/>
    <w:next w:val="a"/>
    <w:link w:val="10"/>
    <w:qFormat/>
    <w:rsid w:val="007A2DB6"/>
    <w:pPr>
      <w:keepNext/>
      <w:keepLines/>
      <w:outlineLvl w:val="0"/>
    </w:pPr>
    <w:rPr>
      <w:rFonts w:ascii="Arial" w:eastAsia="Times New Roman" w:hAnsi="Arial" w:cs="Arial"/>
      <w:b/>
      <w:bCs/>
      <w:color w:val="000000"/>
      <w:sz w:val="20"/>
      <w:szCs w:val="20"/>
      <w:lang w:val="en-US" w:eastAsia="nl-NL"/>
    </w:rPr>
  </w:style>
  <w:style w:type="paragraph" w:styleId="2">
    <w:name w:val="heading 2"/>
    <w:basedOn w:val="a"/>
    <w:next w:val="a"/>
    <w:qFormat/>
    <w:rsid w:val="001A2F47"/>
    <w:pPr>
      <w:keepNext/>
      <w:spacing w:before="480" w:line="360" w:lineRule="auto"/>
      <w:jc w:val="center"/>
      <w:outlineLvl w:val="1"/>
    </w:pPr>
    <w:rPr>
      <w:rFonts w:ascii="Arial" w:hAnsi="Arial" w:cs="Arial"/>
      <w:b/>
      <w:bCs/>
      <w:iCs/>
      <w:sz w:val="32"/>
      <w:szCs w:val="28"/>
    </w:rPr>
  </w:style>
  <w:style w:type="paragraph" w:styleId="4">
    <w:name w:val="heading 4"/>
    <w:basedOn w:val="a"/>
    <w:next w:val="a"/>
    <w:qFormat/>
    <w:rsid w:val="001A2F47"/>
    <w:pPr>
      <w:keepNext/>
      <w:spacing w:before="240" w:after="60" w:line="360" w:lineRule="auto"/>
      <w:ind w:left="737"/>
      <w:jc w:val="left"/>
      <w:outlineLvl w:val="3"/>
    </w:pPr>
    <w:rPr>
      <w:b/>
      <w:bCs/>
      <w:i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50">
    <w:name w:val="Стиль По центру Слева:  125 см Первая строка:  0 см"/>
    <w:basedOn w:val="a"/>
    <w:rsid w:val="001A2F47"/>
    <w:pPr>
      <w:spacing w:line="360" w:lineRule="auto"/>
      <w:ind w:left="709"/>
      <w:jc w:val="center"/>
    </w:pPr>
    <w:rPr>
      <w:rFonts w:ascii="Arial" w:hAnsi="Arial"/>
      <w:szCs w:val="20"/>
    </w:rPr>
  </w:style>
  <w:style w:type="character" w:customStyle="1" w:styleId="10">
    <w:name w:val="Заголовок 1 Знак"/>
    <w:aliases w:val="Заголовок1 Знак"/>
    <w:link w:val="1"/>
    <w:locked/>
    <w:rsid w:val="00C55D1E"/>
    <w:rPr>
      <w:rFonts w:ascii="Arial" w:hAnsi="Arial" w:cs="Arial"/>
      <w:b/>
      <w:bCs/>
      <w:color w:val="000000"/>
      <w:lang w:val="en-US" w:eastAsia="nl-NL" w:bidi="ar-SA"/>
    </w:rPr>
  </w:style>
  <w:style w:type="paragraph" w:styleId="a3">
    <w:name w:val="footer"/>
    <w:basedOn w:val="a"/>
    <w:link w:val="a4"/>
    <w:uiPriority w:val="99"/>
    <w:rsid w:val="00C55D1E"/>
    <w:pPr>
      <w:tabs>
        <w:tab w:val="center" w:pos="4320"/>
        <w:tab w:val="right" w:pos="8640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4">
    <w:name w:val="Нижний колонтитул Знак"/>
    <w:link w:val="a3"/>
    <w:uiPriority w:val="99"/>
    <w:locked/>
    <w:rsid w:val="00C55D1E"/>
    <w:rPr>
      <w:rFonts w:eastAsia="MS Mincho"/>
      <w:lang w:val="ru-RU" w:eastAsia="ru-RU" w:bidi="ar-SA"/>
    </w:rPr>
  </w:style>
  <w:style w:type="character" w:customStyle="1" w:styleId="a5">
    <w:name w:val="время"/>
    <w:uiPriority w:val="1"/>
    <w:qFormat/>
    <w:rsid w:val="00C55D1E"/>
    <w:rPr>
      <w:rFonts w:ascii="Trebuchet MS Bold" w:hAnsi="Trebuchet MS Bold" w:cs="Times New Roman"/>
      <w:b/>
      <w:bCs/>
      <w:color w:val="2EA8A0"/>
      <w:sz w:val="24"/>
      <w:szCs w:val="24"/>
    </w:rPr>
  </w:style>
  <w:style w:type="character" w:styleId="a6">
    <w:name w:val="page number"/>
    <w:basedOn w:val="a0"/>
    <w:semiHidden/>
    <w:rsid w:val="00C55D1E"/>
  </w:style>
  <w:style w:type="paragraph" w:styleId="a7">
    <w:name w:val="header"/>
    <w:basedOn w:val="a"/>
    <w:link w:val="a8"/>
    <w:uiPriority w:val="99"/>
    <w:rsid w:val="00C55D1E"/>
    <w:pPr>
      <w:tabs>
        <w:tab w:val="center" w:pos="4320"/>
        <w:tab w:val="right" w:pos="8640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8">
    <w:name w:val="Верхний колонтитул Знак"/>
    <w:link w:val="a7"/>
    <w:uiPriority w:val="99"/>
    <w:locked/>
    <w:rsid w:val="00C55D1E"/>
    <w:rPr>
      <w:rFonts w:eastAsia="MS Mincho"/>
      <w:lang w:val="ru-RU" w:eastAsia="ru-RU" w:bidi="ar-SA"/>
    </w:rPr>
  </w:style>
  <w:style w:type="paragraph" w:customStyle="1" w:styleId="a9">
    <w:name w:val="колонтитул — Тема мероприятия"/>
    <w:autoRedefine/>
    <w:qFormat/>
    <w:rsid w:val="00C55D1E"/>
    <w:rPr>
      <w:rFonts w:ascii="Trebuchet MS Bold" w:eastAsia="MS Mincho" w:hAnsi="Trebuchet MS Bold"/>
      <w:color w:val="D39549"/>
      <w:kern w:val="16"/>
      <w:lang w:eastAsia="en-US"/>
    </w:rPr>
  </w:style>
  <w:style w:type="paragraph" w:customStyle="1" w:styleId="aa">
    <w:name w:val="обложка — сайт"/>
    <w:basedOn w:val="ab"/>
    <w:rsid w:val="00C55D1E"/>
    <w:pPr>
      <w:spacing w:before="0" w:after="960"/>
    </w:pPr>
  </w:style>
  <w:style w:type="paragraph" w:customStyle="1" w:styleId="ac">
    <w:name w:val="ФИО участника"/>
    <w:qFormat/>
    <w:rsid w:val="00C55D1E"/>
    <w:pPr>
      <w:keepNext/>
      <w:keepLines/>
      <w:widowControl w:val="0"/>
      <w:tabs>
        <w:tab w:val="right" w:pos="9072"/>
      </w:tabs>
      <w:spacing w:line="320" w:lineRule="exact"/>
      <w:ind w:left="1701"/>
    </w:pPr>
    <w:rPr>
      <w:rFonts w:ascii="Trebuchet MS" w:eastAsia="MS Mincho" w:hAnsi="Trebuchet MS"/>
      <w:b/>
      <w:i/>
      <w:color w:val="D39549"/>
      <w:sz w:val="24"/>
      <w:szCs w:val="24"/>
      <w:lang w:eastAsia="en-US"/>
    </w:rPr>
  </w:style>
  <w:style w:type="paragraph" w:customStyle="1" w:styleId="ad">
    <w:name w:val="должность участника"/>
    <w:qFormat/>
    <w:rsid w:val="00C55D1E"/>
    <w:pPr>
      <w:spacing w:after="240" w:line="280" w:lineRule="exact"/>
      <w:ind w:left="1701"/>
    </w:pPr>
    <w:rPr>
      <w:rFonts w:eastAsia="MS Mincho"/>
      <w:i/>
      <w:color w:val="2B2222"/>
      <w:sz w:val="24"/>
      <w:szCs w:val="22"/>
      <w:lang w:eastAsia="en-US"/>
    </w:rPr>
  </w:style>
  <w:style w:type="paragraph" w:customStyle="1" w:styleId="ae">
    <w:name w:val="разметка программы"/>
    <w:qFormat/>
    <w:rsid w:val="00C55D1E"/>
    <w:pPr>
      <w:tabs>
        <w:tab w:val="left" w:pos="1701"/>
      </w:tabs>
      <w:spacing w:before="120" w:after="120" w:line="320" w:lineRule="exact"/>
      <w:ind w:left="1701" w:hanging="1701"/>
    </w:pPr>
    <w:rPr>
      <w:rFonts w:ascii="Trebuchet MS" w:eastAsia="MS Mincho" w:hAnsi="Trebuchet MS"/>
      <w:b/>
      <w:color w:val="2B2222"/>
      <w:sz w:val="24"/>
      <w:szCs w:val="24"/>
      <w:lang w:eastAsia="en-US"/>
    </w:rPr>
  </w:style>
  <w:style w:type="paragraph" w:customStyle="1" w:styleId="af">
    <w:name w:val="обложка — тип мероприятия"/>
    <w:rsid w:val="00C55D1E"/>
    <w:pPr>
      <w:spacing w:before="40"/>
      <w:jc w:val="right"/>
    </w:pPr>
    <w:rPr>
      <w:rFonts w:ascii="Trebuchet MS Bold" w:eastAsia="MS Mincho" w:hAnsi="Trebuchet MS Bold"/>
      <w:b/>
      <w:bCs/>
      <w:caps/>
      <w:color w:val="D39549"/>
      <w:spacing w:val="40"/>
      <w:sz w:val="18"/>
      <w:lang w:eastAsia="en-US"/>
    </w:rPr>
  </w:style>
  <w:style w:type="paragraph" w:customStyle="1" w:styleId="af0">
    <w:name w:val="обложка — тема мероприятия"/>
    <w:rsid w:val="00C55D1E"/>
    <w:pPr>
      <w:widowControl w:val="0"/>
      <w:pBdr>
        <w:bottom w:val="single" w:sz="4" w:space="5" w:color="2EA8A0"/>
      </w:pBdr>
      <w:spacing w:before="120" w:line="320" w:lineRule="exact"/>
    </w:pPr>
    <w:rPr>
      <w:rFonts w:ascii="Trebuchet MS Bold" w:eastAsia="MS Mincho" w:hAnsi="Trebuchet MS Bold"/>
      <w:b/>
      <w:bCs/>
      <w:color w:val="2EA8A0"/>
      <w:spacing w:val="-20"/>
      <w:sz w:val="28"/>
      <w:szCs w:val="44"/>
      <w:lang w:eastAsia="en-US"/>
    </w:rPr>
  </w:style>
  <w:style w:type="paragraph" w:customStyle="1" w:styleId="af1">
    <w:name w:val="обложка — дата мероприятия"/>
    <w:rsid w:val="00C55D1E"/>
    <w:pPr>
      <w:spacing w:after="240"/>
      <w:ind w:left="567"/>
    </w:pPr>
    <w:rPr>
      <w:rFonts w:ascii="Trebuchet MS" w:eastAsia="MS Mincho" w:hAnsi="Trebuchet MS"/>
      <w:b/>
      <w:bCs/>
      <w:color w:val="2B2222"/>
      <w:sz w:val="28"/>
      <w:szCs w:val="28"/>
      <w:lang w:eastAsia="en-US"/>
    </w:rPr>
  </w:style>
  <w:style w:type="paragraph" w:customStyle="1" w:styleId="ab">
    <w:name w:val="обложка — адрес"/>
    <w:rsid w:val="00C55D1E"/>
    <w:pPr>
      <w:spacing w:before="100" w:line="320" w:lineRule="exact"/>
      <w:ind w:left="567" w:right="1134"/>
    </w:pPr>
    <w:rPr>
      <w:rFonts w:ascii="Trebuchet MS" w:eastAsia="MS Mincho" w:hAnsi="Trebuchet MS"/>
      <w:bCs/>
      <w:color w:val="7F7466"/>
      <w:sz w:val="24"/>
      <w:szCs w:val="28"/>
      <w:lang w:eastAsia="en-US"/>
    </w:rPr>
  </w:style>
  <w:style w:type="paragraph" w:customStyle="1" w:styleId="af2">
    <w:name w:val="модератор"/>
    <w:qFormat/>
    <w:rsid w:val="00C55D1E"/>
    <w:pPr>
      <w:ind w:left="1701"/>
    </w:pPr>
    <w:rPr>
      <w:rFonts w:ascii="Trebuchet MS" w:eastAsia="MS Mincho" w:hAnsi="Trebuchet MS"/>
      <w:b/>
      <w:szCs w:val="24"/>
      <w:u w:val="single"/>
      <w:lang w:eastAsia="en-US"/>
    </w:rPr>
  </w:style>
  <w:style w:type="paragraph" w:styleId="af3">
    <w:name w:val="Balloon Text"/>
    <w:basedOn w:val="a"/>
    <w:link w:val="af4"/>
    <w:rsid w:val="00600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rsid w:val="00600E8C"/>
    <w:rPr>
      <w:rFonts w:ascii="Tahoma" w:eastAsia="MS Mincho" w:hAnsi="Tahoma" w:cs="Tahoma"/>
      <w:sz w:val="16"/>
      <w:szCs w:val="16"/>
      <w:lang w:eastAsia="en-US"/>
    </w:rPr>
  </w:style>
  <w:style w:type="paragraph" w:styleId="af5">
    <w:name w:val="List Paragraph"/>
    <w:basedOn w:val="a"/>
    <w:uiPriority w:val="34"/>
    <w:qFormat/>
    <w:rsid w:val="00FD0026"/>
    <w:pPr>
      <w:ind w:left="720"/>
      <w:contextualSpacing/>
    </w:pPr>
  </w:style>
  <w:style w:type="character" w:styleId="af6">
    <w:name w:val="Strong"/>
    <w:basedOn w:val="a0"/>
    <w:uiPriority w:val="22"/>
    <w:qFormat/>
    <w:rsid w:val="0067572B"/>
    <w:rPr>
      <w:b/>
      <w:bCs/>
    </w:rPr>
  </w:style>
  <w:style w:type="character" w:customStyle="1" w:styleId="apple-converted-space">
    <w:name w:val="apple-converted-space"/>
    <w:basedOn w:val="a0"/>
    <w:rsid w:val="0067572B"/>
  </w:style>
  <w:style w:type="character" w:styleId="af7">
    <w:name w:val="Emphasis"/>
    <w:basedOn w:val="a0"/>
    <w:uiPriority w:val="20"/>
    <w:qFormat/>
    <w:rsid w:val="0067572B"/>
    <w:rPr>
      <w:i/>
      <w:iCs/>
    </w:rPr>
  </w:style>
  <w:style w:type="table" w:styleId="af8">
    <w:name w:val="Table Grid"/>
    <w:basedOn w:val="a1"/>
    <w:rsid w:val="00171B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pname">
    <w:name w:val="depname"/>
    <w:basedOn w:val="a0"/>
    <w:rsid w:val="005E288B"/>
  </w:style>
  <w:style w:type="paragraph" w:styleId="af9">
    <w:name w:val="Normal (Web)"/>
    <w:basedOn w:val="a"/>
    <w:uiPriority w:val="99"/>
    <w:unhideWhenUsed/>
    <w:rsid w:val="00345885"/>
    <w:pPr>
      <w:spacing w:before="100" w:beforeAutospacing="1" w:after="100" w:afterAutospacing="1" w:line="240" w:lineRule="auto"/>
      <w:jc w:val="left"/>
    </w:pPr>
    <w:rPr>
      <w:rFonts w:eastAsiaTheme="minorHAnsi"/>
      <w:lang w:eastAsia="ru-RU"/>
    </w:rPr>
  </w:style>
  <w:style w:type="character" w:styleId="afa">
    <w:name w:val="Hyperlink"/>
    <w:basedOn w:val="a0"/>
    <w:uiPriority w:val="99"/>
    <w:unhideWhenUsed/>
    <w:rsid w:val="005D099E"/>
    <w:rPr>
      <w:color w:val="0000FF" w:themeColor="hyperlink"/>
      <w:u w:val="single"/>
    </w:rPr>
  </w:style>
  <w:style w:type="character" w:styleId="afb">
    <w:name w:val="annotation reference"/>
    <w:basedOn w:val="a0"/>
    <w:rsid w:val="00A904EA"/>
    <w:rPr>
      <w:sz w:val="16"/>
      <w:szCs w:val="16"/>
    </w:rPr>
  </w:style>
  <w:style w:type="paragraph" w:styleId="afc">
    <w:name w:val="annotation text"/>
    <w:basedOn w:val="a"/>
    <w:link w:val="afd"/>
    <w:rsid w:val="00A904EA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rsid w:val="00A904EA"/>
    <w:rPr>
      <w:rFonts w:eastAsia="MS Mincho"/>
      <w:lang w:eastAsia="en-US"/>
    </w:rPr>
  </w:style>
  <w:style w:type="paragraph" w:styleId="afe">
    <w:name w:val="annotation subject"/>
    <w:basedOn w:val="afc"/>
    <w:next w:val="afc"/>
    <w:link w:val="aff"/>
    <w:rsid w:val="00A904EA"/>
    <w:rPr>
      <w:b/>
      <w:bCs/>
    </w:rPr>
  </w:style>
  <w:style w:type="character" w:customStyle="1" w:styleId="aff">
    <w:name w:val="Тема примечания Знак"/>
    <w:basedOn w:val="afd"/>
    <w:link w:val="afe"/>
    <w:rsid w:val="00A904EA"/>
    <w:rPr>
      <w:rFonts w:eastAsia="MS Mincho"/>
      <w:b/>
      <w:bCs/>
      <w:lang w:eastAsia="en-US"/>
    </w:rPr>
  </w:style>
  <w:style w:type="paragraph" w:customStyle="1" w:styleId="Default">
    <w:name w:val="Default"/>
    <w:rsid w:val="0055568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текст"/>
    <w:qFormat/>
    <w:rsid w:val="00C55D1E"/>
    <w:pPr>
      <w:spacing w:after="120" w:line="340" w:lineRule="exact"/>
      <w:jc w:val="both"/>
    </w:pPr>
    <w:rPr>
      <w:rFonts w:eastAsia="MS Mincho"/>
      <w:sz w:val="24"/>
      <w:szCs w:val="24"/>
      <w:lang w:eastAsia="en-US"/>
    </w:rPr>
  </w:style>
  <w:style w:type="paragraph" w:styleId="1">
    <w:name w:val="heading 1"/>
    <w:aliases w:val="Заголовок1"/>
    <w:basedOn w:val="a"/>
    <w:next w:val="a"/>
    <w:link w:val="10"/>
    <w:qFormat/>
    <w:rsid w:val="007A2DB6"/>
    <w:pPr>
      <w:keepNext/>
      <w:keepLines/>
      <w:outlineLvl w:val="0"/>
    </w:pPr>
    <w:rPr>
      <w:rFonts w:ascii="Arial" w:eastAsia="Times New Roman" w:hAnsi="Arial" w:cs="Arial"/>
      <w:b/>
      <w:bCs/>
      <w:color w:val="000000"/>
      <w:sz w:val="20"/>
      <w:szCs w:val="20"/>
      <w:lang w:val="en-US" w:eastAsia="nl-NL"/>
    </w:rPr>
  </w:style>
  <w:style w:type="paragraph" w:styleId="2">
    <w:name w:val="heading 2"/>
    <w:basedOn w:val="a"/>
    <w:next w:val="a"/>
    <w:qFormat/>
    <w:rsid w:val="001A2F47"/>
    <w:pPr>
      <w:keepNext/>
      <w:spacing w:before="480" w:line="360" w:lineRule="auto"/>
      <w:jc w:val="center"/>
      <w:outlineLvl w:val="1"/>
    </w:pPr>
    <w:rPr>
      <w:rFonts w:ascii="Arial" w:hAnsi="Arial" w:cs="Arial"/>
      <w:b/>
      <w:bCs/>
      <w:iCs/>
      <w:sz w:val="32"/>
      <w:szCs w:val="28"/>
    </w:rPr>
  </w:style>
  <w:style w:type="paragraph" w:styleId="4">
    <w:name w:val="heading 4"/>
    <w:basedOn w:val="a"/>
    <w:next w:val="a"/>
    <w:qFormat/>
    <w:rsid w:val="001A2F47"/>
    <w:pPr>
      <w:keepNext/>
      <w:spacing w:before="240" w:after="60" w:line="360" w:lineRule="auto"/>
      <w:ind w:left="737"/>
      <w:jc w:val="left"/>
      <w:outlineLvl w:val="3"/>
    </w:pPr>
    <w:rPr>
      <w:b/>
      <w:bCs/>
      <w:i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50">
    <w:name w:val="Стиль По центру Слева:  125 см Первая строка:  0 см"/>
    <w:basedOn w:val="a"/>
    <w:rsid w:val="001A2F47"/>
    <w:pPr>
      <w:spacing w:line="360" w:lineRule="auto"/>
      <w:ind w:left="709"/>
      <w:jc w:val="center"/>
    </w:pPr>
    <w:rPr>
      <w:rFonts w:ascii="Arial" w:hAnsi="Arial"/>
      <w:szCs w:val="20"/>
    </w:rPr>
  </w:style>
  <w:style w:type="character" w:customStyle="1" w:styleId="10">
    <w:name w:val="Заголовок 1 Знак"/>
    <w:aliases w:val="Заголовок1 Знак"/>
    <w:link w:val="1"/>
    <w:locked/>
    <w:rsid w:val="00C55D1E"/>
    <w:rPr>
      <w:rFonts w:ascii="Arial" w:hAnsi="Arial" w:cs="Arial"/>
      <w:b/>
      <w:bCs/>
      <w:color w:val="000000"/>
      <w:lang w:val="en-US" w:eastAsia="nl-NL" w:bidi="ar-SA"/>
    </w:rPr>
  </w:style>
  <w:style w:type="paragraph" w:styleId="a3">
    <w:name w:val="footer"/>
    <w:basedOn w:val="a"/>
    <w:link w:val="a4"/>
    <w:uiPriority w:val="99"/>
    <w:rsid w:val="00C55D1E"/>
    <w:pPr>
      <w:tabs>
        <w:tab w:val="center" w:pos="4320"/>
        <w:tab w:val="right" w:pos="8640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4">
    <w:name w:val="Нижний колонтитул Знак"/>
    <w:link w:val="a3"/>
    <w:uiPriority w:val="99"/>
    <w:locked/>
    <w:rsid w:val="00C55D1E"/>
    <w:rPr>
      <w:rFonts w:eastAsia="MS Mincho"/>
      <w:lang w:val="ru-RU" w:eastAsia="ru-RU" w:bidi="ar-SA"/>
    </w:rPr>
  </w:style>
  <w:style w:type="character" w:customStyle="1" w:styleId="a5">
    <w:name w:val="время"/>
    <w:uiPriority w:val="1"/>
    <w:qFormat/>
    <w:rsid w:val="00C55D1E"/>
    <w:rPr>
      <w:rFonts w:ascii="Trebuchet MS Bold" w:hAnsi="Trebuchet MS Bold" w:cs="Times New Roman"/>
      <w:b/>
      <w:bCs/>
      <w:color w:val="2EA8A0"/>
      <w:sz w:val="24"/>
      <w:szCs w:val="24"/>
    </w:rPr>
  </w:style>
  <w:style w:type="character" w:styleId="a6">
    <w:name w:val="page number"/>
    <w:basedOn w:val="a0"/>
    <w:semiHidden/>
    <w:rsid w:val="00C55D1E"/>
  </w:style>
  <w:style w:type="paragraph" w:styleId="a7">
    <w:name w:val="header"/>
    <w:basedOn w:val="a"/>
    <w:link w:val="a8"/>
    <w:uiPriority w:val="99"/>
    <w:rsid w:val="00C55D1E"/>
    <w:pPr>
      <w:tabs>
        <w:tab w:val="center" w:pos="4320"/>
        <w:tab w:val="right" w:pos="8640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8">
    <w:name w:val="Верхний колонтитул Знак"/>
    <w:link w:val="a7"/>
    <w:uiPriority w:val="99"/>
    <w:locked/>
    <w:rsid w:val="00C55D1E"/>
    <w:rPr>
      <w:rFonts w:eastAsia="MS Mincho"/>
      <w:lang w:val="ru-RU" w:eastAsia="ru-RU" w:bidi="ar-SA"/>
    </w:rPr>
  </w:style>
  <w:style w:type="paragraph" w:customStyle="1" w:styleId="a9">
    <w:name w:val="колонтитул — Тема мероприятия"/>
    <w:autoRedefine/>
    <w:qFormat/>
    <w:rsid w:val="00C55D1E"/>
    <w:rPr>
      <w:rFonts w:ascii="Trebuchet MS Bold" w:eastAsia="MS Mincho" w:hAnsi="Trebuchet MS Bold"/>
      <w:color w:val="D39549"/>
      <w:kern w:val="16"/>
      <w:lang w:eastAsia="en-US"/>
    </w:rPr>
  </w:style>
  <w:style w:type="paragraph" w:customStyle="1" w:styleId="aa">
    <w:name w:val="обложка — сайт"/>
    <w:basedOn w:val="ab"/>
    <w:rsid w:val="00C55D1E"/>
    <w:pPr>
      <w:spacing w:before="0" w:after="960"/>
    </w:pPr>
  </w:style>
  <w:style w:type="paragraph" w:customStyle="1" w:styleId="ac">
    <w:name w:val="ФИО участника"/>
    <w:qFormat/>
    <w:rsid w:val="00C55D1E"/>
    <w:pPr>
      <w:keepNext/>
      <w:keepLines/>
      <w:widowControl w:val="0"/>
      <w:tabs>
        <w:tab w:val="right" w:pos="9072"/>
      </w:tabs>
      <w:spacing w:line="320" w:lineRule="exact"/>
      <w:ind w:left="1701"/>
    </w:pPr>
    <w:rPr>
      <w:rFonts w:ascii="Trebuchet MS" w:eastAsia="MS Mincho" w:hAnsi="Trebuchet MS"/>
      <w:b/>
      <w:i/>
      <w:color w:val="D39549"/>
      <w:sz w:val="24"/>
      <w:szCs w:val="24"/>
      <w:lang w:eastAsia="en-US"/>
    </w:rPr>
  </w:style>
  <w:style w:type="paragraph" w:customStyle="1" w:styleId="ad">
    <w:name w:val="должность участника"/>
    <w:qFormat/>
    <w:rsid w:val="00C55D1E"/>
    <w:pPr>
      <w:spacing w:after="240" w:line="280" w:lineRule="exact"/>
      <w:ind w:left="1701"/>
    </w:pPr>
    <w:rPr>
      <w:rFonts w:eastAsia="MS Mincho"/>
      <w:i/>
      <w:color w:val="2B2222"/>
      <w:sz w:val="24"/>
      <w:szCs w:val="22"/>
      <w:lang w:eastAsia="en-US"/>
    </w:rPr>
  </w:style>
  <w:style w:type="paragraph" w:customStyle="1" w:styleId="ae">
    <w:name w:val="разметка программы"/>
    <w:qFormat/>
    <w:rsid w:val="00C55D1E"/>
    <w:pPr>
      <w:tabs>
        <w:tab w:val="left" w:pos="1701"/>
      </w:tabs>
      <w:spacing w:before="120" w:after="120" w:line="320" w:lineRule="exact"/>
      <w:ind w:left="1701" w:hanging="1701"/>
    </w:pPr>
    <w:rPr>
      <w:rFonts w:ascii="Trebuchet MS" w:eastAsia="MS Mincho" w:hAnsi="Trebuchet MS"/>
      <w:b/>
      <w:color w:val="2B2222"/>
      <w:sz w:val="24"/>
      <w:szCs w:val="24"/>
      <w:lang w:eastAsia="en-US"/>
    </w:rPr>
  </w:style>
  <w:style w:type="paragraph" w:customStyle="1" w:styleId="af">
    <w:name w:val="обложка — тип мероприятия"/>
    <w:rsid w:val="00C55D1E"/>
    <w:pPr>
      <w:spacing w:before="40"/>
      <w:jc w:val="right"/>
    </w:pPr>
    <w:rPr>
      <w:rFonts w:ascii="Trebuchet MS Bold" w:eastAsia="MS Mincho" w:hAnsi="Trebuchet MS Bold"/>
      <w:b/>
      <w:bCs/>
      <w:caps/>
      <w:color w:val="D39549"/>
      <w:spacing w:val="40"/>
      <w:sz w:val="18"/>
      <w:lang w:eastAsia="en-US"/>
    </w:rPr>
  </w:style>
  <w:style w:type="paragraph" w:customStyle="1" w:styleId="af0">
    <w:name w:val="обложка — тема мероприятия"/>
    <w:rsid w:val="00C55D1E"/>
    <w:pPr>
      <w:widowControl w:val="0"/>
      <w:pBdr>
        <w:bottom w:val="single" w:sz="4" w:space="5" w:color="2EA8A0"/>
      </w:pBdr>
      <w:spacing w:before="120" w:line="320" w:lineRule="exact"/>
    </w:pPr>
    <w:rPr>
      <w:rFonts w:ascii="Trebuchet MS Bold" w:eastAsia="MS Mincho" w:hAnsi="Trebuchet MS Bold"/>
      <w:b/>
      <w:bCs/>
      <w:color w:val="2EA8A0"/>
      <w:spacing w:val="-20"/>
      <w:sz w:val="28"/>
      <w:szCs w:val="44"/>
      <w:lang w:eastAsia="en-US"/>
    </w:rPr>
  </w:style>
  <w:style w:type="paragraph" w:customStyle="1" w:styleId="af1">
    <w:name w:val="обложка — дата мероприятия"/>
    <w:rsid w:val="00C55D1E"/>
    <w:pPr>
      <w:spacing w:after="240"/>
      <w:ind w:left="567"/>
    </w:pPr>
    <w:rPr>
      <w:rFonts w:ascii="Trebuchet MS" w:eastAsia="MS Mincho" w:hAnsi="Trebuchet MS"/>
      <w:b/>
      <w:bCs/>
      <w:color w:val="2B2222"/>
      <w:sz w:val="28"/>
      <w:szCs w:val="28"/>
      <w:lang w:eastAsia="en-US"/>
    </w:rPr>
  </w:style>
  <w:style w:type="paragraph" w:customStyle="1" w:styleId="ab">
    <w:name w:val="обложка — адрес"/>
    <w:rsid w:val="00C55D1E"/>
    <w:pPr>
      <w:spacing w:before="100" w:line="320" w:lineRule="exact"/>
      <w:ind w:left="567" w:right="1134"/>
    </w:pPr>
    <w:rPr>
      <w:rFonts w:ascii="Trebuchet MS" w:eastAsia="MS Mincho" w:hAnsi="Trebuchet MS"/>
      <w:bCs/>
      <w:color w:val="7F7466"/>
      <w:sz w:val="24"/>
      <w:szCs w:val="28"/>
      <w:lang w:eastAsia="en-US"/>
    </w:rPr>
  </w:style>
  <w:style w:type="paragraph" w:customStyle="1" w:styleId="af2">
    <w:name w:val="модератор"/>
    <w:qFormat/>
    <w:rsid w:val="00C55D1E"/>
    <w:pPr>
      <w:ind w:left="1701"/>
    </w:pPr>
    <w:rPr>
      <w:rFonts w:ascii="Trebuchet MS" w:eastAsia="MS Mincho" w:hAnsi="Trebuchet MS"/>
      <w:b/>
      <w:szCs w:val="24"/>
      <w:u w:val="single"/>
      <w:lang w:eastAsia="en-US"/>
    </w:rPr>
  </w:style>
  <w:style w:type="paragraph" w:styleId="af3">
    <w:name w:val="Balloon Text"/>
    <w:basedOn w:val="a"/>
    <w:link w:val="af4"/>
    <w:rsid w:val="00600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rsid w:val="00600E8C"/>
    <w:rPr>
      <w:rFonts w:ascii="Tahoma" w:eastAsia="MS Mincho" w:hAnsi="Tahoma" w:cs="Tahoma"/>
      <w:sz w:val="16"/>
      <w:szCs w:val="16"/>
      <w:lang w:eastAsia="en-US"/>
    </w:rPr>
  </w:style>
  <w:style w:type="paragraph" w:styleId="af5">
    <w:name w:val="List Paragraph"/>
    <w:basedOn w:val="a"/>
    <w:uiPriority w:val="34"/>
    <w:qFormat/>
    <w:rsid w:val="00FD0026"/>
    <w:pPr>
      <w:ind w:left="720"/>
      <w:contextualSpacing/>
    </w:pPr>
  </w:style>
  <w:style w:type="character" w:styleId="af6">
    <w:name w:val="Strong"/>
    <w:basedOn w:val="a0"/>
    <w:uiPriority w:val="22"/>
    <w:qFormat/>
    <w:rsid w:val="0067572B"/>
    <w:rPr>
      <w:b/>
      <w:bCs/>
    </w:rPr>
  </w:style>
  <w:style w:type="character" w:customStyle="1" w:styleId="apple-converted-space">
    <w:name w:val="apple-converted-space"/>
    <w:basedOn w:val="a0"/>
    <w:rsid w:val="0067572B"/>
  </w:style>
  <w:style w:type="character" w:styleId="af7">
    <w:name w:val="Emphasis"/>
    <w:basedOn w:val="a0"/>
    <w:uiPriority w:val="20"/>
    <w:qFormat/>
    <w:rsid w:val="0067572B"/>
    <w:rPr>
      <w:i/>
      <w:iCs/>
    </w:rPr>
  </w:style>
  <w:style w:type="table" w:styleId="af8">
    <w:name w:val="Table Grid"/>
    <w:basedOn w:val="a1"/>
    <w:rsid w:val="00171B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pname">
    <w:name w:val="depname"/>
    <w:basedOn w:val="a0"/>
    <w:rsid w:val="005E288B"/>
  </w:style>
  <w:style w:type="paragraph" w:styleId="af9">
    <w:name w:val="Normal (Web)"/>
    <w:basedOn w:val="a"/>
    <w:uiPriority w:val="99"/>
    <w:unhideWhenUsed/>
    <w:rsid w:val="00345885"/>
    <w:pPr>
      <w:spacing w:before="100" w:beforeAutospacing="1" w:after="100" w:afterAutospacing="1" w:line="240" w:lineRule="auto"/>
      <w:jc w:val="left"/>
    </w:pPr>
    <w:rPr>
      <w:rFonts w:eastAsiaTheme="minorHAnsi"/>
      <w:lang w:eastAsia="ru-RU"/>
    </w:rPr>
  </w:style>
  <w:style w:type="character" w:styleId="afa">
    <w:name w:val="Hyperlink"/>
    <w:basedOn w:val="a0"/>
    <w:uiPriority w:val="99"/>
    <w:unhideWhenUsed/>
    <w:rsid w:val="005D099E"/>
    <w:rPr>
      <w:color w:val="0000FF" w:themeColor="hyperlink"/>
      <w:u w:val="single"/>
    </w:rPr>
  </w:style>
  <w:style w:type="character" w:styleId="afb">
    <w:name w:val="annotation reference"/>
    <w:basedOn w:val="a0"/>
    <w:rsid w:val="00A904EA"/>
    <w:rPr>
      <w:sz w:val="16"/>
      <w:szCs w:val="16"/>
    </w:rPr>
  </w:style>
  <w:style w:type="paragraph" w:styleId="afc">
    <w:name w:val="annotation text"/>
    <w:basedOn w:val="a"/>
    <w:link w:val="afd"/>
    <w:rsid w:val="00A904EA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rsid w:val="00A904EA"/>
    <w:rPr>
      <w:rFonts w:eastAsia="MS Mincho"/>
      <w:lang w:eastAsia="en-US"/>
    </w:rPr>
  </w:style>
  <w:style w:type="paragraph" w:styleId="afe">
    <w:name w:val="annotation subject"/>
    <w:basedOn w:val="afc"/>
    <w:next w:val="afc"/>
    <w:link w:val="aff"/>
    <w:rsid w:val="00A904EA"/>
    <w:rPr>
      <w:b/>
      <w:bCs/>
    </w:rPr>
  </w:style>
  <w:style w:type="character" w:customStyle="1" w:styleId="aff">
    <w:name w:val="Тема примечания Знак"/>
    <w:basedOn w:val="afd"/>
    <w:link w:val="afe"/>
    <w:rsid w:val="00A904EA"/>
    <w:rPr>
      <w:rFonts w:eastAsia="MS Mincho"/>
      <w:b/>
      <w:bCs/>
      <w:lang w:eastAsia="en-US"/>
    </w:rPr>
  </w:style>
  <w:style w:type="paragraph" w:customStyle="1" w:styleId="Default">
    <w:name w:val="Default"/>
    <w:rsid w:val="0055568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0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4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68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1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5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9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18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97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6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4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550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42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394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07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2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akchieva\Desktop\&#1055;&#1088;&#1086;&#1075;&#1088;&#1072;&#1084;&#1084;&#1072;%20&#1050;&#1088;&#1091;&#1075;&#1057;&#1090;&#1086;&#1083;&#1072;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62425F-DA98-40F3-925C-7691C9C25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Программа КругСтола</Template>
  <TotalTime>1</TotalTime>
  <Pages>5</Pages>
  <Words>775</Words>
  <Characters>6095</Characters>
  <Application>Microsoft Office Word</Application>
  <DocSecurity>0</DocSecurity>
  <Lines>90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Экспертное обсуждение Концепции развития</vt:lpstr>
    </vt:vector>
  </TitlesOfParts>
  <Company>Министерство Регионального Развития РФ</Company>
  <LinksUpToDate>false</LinksUpToDate>
  <CharactersWithSpaces>6848</CharactersWithSpaces>
  <SharedDoc>false</SharedDoc>
  <HLinks>
    <vt:vector size="6" baseType="variant">
      <vt:variant>
        <vt:i4>5242960</vt:i4>
      </vt:variant>
      <vt:variant>
        <vt:i4>3</vt:i4>
      </vt:variant>
      <vt:variant>
        <vt:i4>0</vt:i4>
      </vt:variant>
      <vt:variant>
        <vt:i4>5</vt:i4>
      </vt:variant>
      <vt:variant>
        <vt:lpwstr>http://www.ac.gov.ru/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Экспертное обсуждение Концепции развития</dc:title>
  <dc:creator>Гимади Виктория Ильинична</dc:creator>
  <cp:lastModifiedBy>Переверзева Ольга Евгеньевна</cp:lastModifiedBy>
  <cp:revision>4</cp:revision>
  <cp:lastPrinted>2017-12-05T12:32:00Z</cp:lastPrinted>
  <dcterms:created xsi:type="dcterms:W3CDTF">2017-12-06T08:08:00Z</dcterms:created>
  <dcterms:modified xsi:type="dcterms:W3CDTF">2017-12-06T08:10:00Z</dcterms:modified>
</cp:coreProperties>
</file>